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2BAF" w:rsidRDefault="009E7F2C">
      <w:r>
        <w:rPr>
          <w:noProof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5120B61" wp14:editId="104B4A67">
                <wp:simplePos x="0" y="0"/>
                <wp:positionH relativeFrom="margin">
                  <wp:posOffset>2743200</wp:posOffset>
                </wp:positionH>
                <wp:positionV relativeFrom="paragraph">
                  <wp:posOffset>3931920</wp:posOffset>
                </wp:positionV>
                <wp:extent cx="2286000" cy="2893695"/>
                <wp:effectExtent l="0" t="0" r="0" b="1905"/>
                <wp:wrapNone/>
                <wp:docPr id="2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89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4B6A" w:rsidRPr="007931F8" w:rsidRDefault="005F4B6A" w:rsidP="00E72BAF">
                            <w:pPr>
                              <w:pStyle w:val="Address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F4B6A" w:rsidRPr="007931F8" w:rsidRDefault="009E7F2C" w:rsidP="007931F8">
                            <w:pPr>
                              <w:pStyle w:val="Address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931F8">
                              <w:rPr>
                                <w:b/>
                                <w:sz w:val="22"/>
                                <w:szCs w:val="22"/>
                              </w:rPr>
                              <w:t>Independent Living Resource Centre Inc</w:t>
                            </w:r>
                            <w:r w:rsidR="005F4B6A" w:rsidRPr="007931F8">
                              <w:rPr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D652A6" w:rsidRDefault="00D652A6" w:rsidP="007931F8">
                            <w:pPr>
                              <w:pStyle w:val="Address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100-167 Lombard Avenue, Winnipeg, MB R3B 0B3</w:t>
                            </w:r>
                          </w:p>
                          <w:p w:rsidR="005F4B6A" w:rsidRPr="007931F8" w:rsidRDefault="00D652A6" w:rsidP="007931F8">
                            <w:pPr>
                              <w:pStyle w:val="Address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hyperlink r:id="rId6" w:history="1">
                              <w:r w:rsidR="009E7F2C" w:rsidRPr="007931F8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www.ilrc.mb.ca</w:t>
                              </w:r>
                            </w:hyperlink>
                          </w:p>
                          <w:p w:rsidR="009E7F2C" w:rsidRPr="007931F8" w:rsidRDefault="009E7F2C" w:rsidP="00E72BAF">
                            <w:pPr>
                              <w:pStyle w:val="Address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9E7F2C" w:rsidRPr="007931F8" w:rsidRDefault="009E7F2C" w:rsidP="007931F8">
                            <w:pPr>
                              <w:pStyle w:val="Address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931F8">
                              <w:rPr>
                                <w:sz w:val="22"/>
                                <w:szCs w:val="22"/>
                              </w:rPr>
                              <w:t>1961 McCreary Rd.</w:t>
                            </w:r>
                          </w:p>
                          <w:p w:rsidR="009E7F2C" w:rsidRPr="007931F8" w:rsidRDefault="009E7F2C" w:rsidP="007931F8">
                            <w:pPr>
                              <w:pStyle w:val="Address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931F8">
                              <w:rPr>
                                <w:sz w:val="22"/>
                                <w:szCs w:val="22"/>
                              </w:rPr>
                              <w:t>Winnipeg MB R3P 2K9</w:t>
                            </w:r>
                          </w:p>
                          <w:p w:rsidR="004574C5" w:rsidRPr="007931F8" w:rsidRDefault="004574C5" w:rsidP="00E72BAF">
                            <w:pPr>
                              <w:pStyle w:val="Address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F4B6A" w:rsidRPr="007931F8" w:rsidRDefault="00D652A6" w:rsidP="007931F8">
                            <w:pPr>
                              <w:pStyle w:val="Address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The centre</w:t>
                            </w:r>
                            <w:r w:rsidR="005F4B6A" w:rsidRPr="007931F8">
                              <w:rPr>
                                <w:sz w:val="22"/>
                                <w:szCs w:val="22"/>
                              </w:rPr>
                              <w:t>@ilrc.mb.ca</w:t>
                            </w:r>
                          </w:p>
                          <w:p w:rsidR="005F4B6A" w:rsidRPr="007931F8" w:rsidRDefault="005F4B6A" w:rsidP="007931F8">
                            <w:pPr>
                              <w:pStyle w:val="Address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931F8">
                              <w:rPr>
                                <w:sz w:val="22"/>
                                <w:szCs w:val="22"/>
                              </w:rPr>
                              <w:t>204-947-0194</w:t>
                            </w:r>
                          </w:p>
                          <w:p w:rsidR="005F4B6A" w:rsidRPr="007931F8" w:rsidRDefault="005F4B6A" w:rsidP="007931F8">
                            <w:pPr>
                              <w:pStyle w:val="Address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4574C5" w:rsidRPr="007931F8" w:rsidRDefault="004574C5" w:rsidP="00E72BAF">
                            <w:pPr>
                              <w:pStyle w:val="Address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4574C5" w:rsidRPr="000B373A" w:rsidRDefault="004574C5" w:rsidP="00E72B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atLeast"/>
                              <w:textAlignment w:val="center"/>
                              <w:rPr>
                                <w:rFonts w:ascii="Helvetica" w:hAnsi="Helvetica"/>
                                <w:color w:val="FFFFFF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120B61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3in;margin-top:309.6pt;width:180pt;height:227.8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" filled="f" stroked="f">
                <v:textbox inset="0,0,0,0">
                  <w:txbxContent>
                    <w:p w:rsidR="005F4B6A" w:rsidRPr="007931F8" w:rsidRDefault="005F4B6A" w:rsidP="00E72BAF">
                      <w:pPr>
                        <w:pStyle w:val="Address"/>
                        <w:rPr>
                          <w:sz w:val="22"/>
                          <w:szCs w:val="22"/>
                        </w:rPr>
                      </w:pPr>
                    </w:p>
                    <w:p w:rsidR="005F4B6A" w:rsidRPr="007931F8" w:rsidRDefault="009E7F2C" w:rsidP="007931F8">
                      <w:pPr>
                        <w:pStyle w:val="Address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7931F8">
                        <w:rPr>
                          <w:b/>
                          <w:sz w:val="22"/>
                          <w:szCs w:val="22"/>
                        </w:rPr>
                        <w:t>Independent Living Resource Centre Inc</w:t>
                      </w:r>
                      <w:r w:rsidR="005F4B6A" w:rsidRPr="007931F8">
                        <w:rPr>
                          <w:b/>
                          <w:sz w:val="22"/>
                          <w:szCs w:val="22"/>
                        </w:rPr>
                        <w:t>.</w:t>
                      </w:r>
                    </w:p>
                    <w:p w:rsidR="00D652A6" w:rsidRDefault="00D652A6" w:rsidP="007931F8">
                      <w:pPr>
                        <w:pStyle w:val="Address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100-167 Lombard Avenue, Winnipeg, MB R3B 0B3</w:t>
                      </w:r>
                    </w:p>
                    <w:p w:rsidR="005F4B6A" w:rsidRPr="007931F8" w:rsidRDefault="00D652A6" w:rsidP="007931F8">
                      <w:pPr>
                        <w:pStyle w:val="Address"/>
                        <w:jc w:val="center"/>
                        <w:rPr>
                          <w:sz w:val="22"/>
                          <w:szCs w:val="22"/>
                        </w:rPr>
                      </w:pPr>
                      <w:hyperlink r:id="rId7" w:history="1">
                        <w:r w:rsidR="009E7F2C" w:rsidRPr="007931F8">
                          <w:rPr>
                            <w:rStyle w:val="Hyperlink"/>
                            <w:sz w:val="22"/>
                            <w:szCs w:val="22"/>
                          </w:rPr>
                          <w:t>www.ilrc.mb.ca</w:t>
                        </w:r>
                      </w:hyperlink>
                    </w:p>
                    <w:p w:rsidR="009E7F2C" w:rsidRPr="007931F8" w:rsidRDefault="009E7F2C" w:rsidP="00E72BAF">
                      <w:pPr>
                        <w:pStyle w:val="Address"/>
                        <w:rPr>
                          <w:sz w:val="22"/>
                          <w:szCs w:val="22"/>
                        </w:rPr>
                      </w:pPr>
                    </w:p>
                    <w:p w:rsidR="009E7F2C" w:rsidRPr="007931F8" w:rsidRDefault="009E7F2C" w:rsidP="007931F8">
                      <w:pPr>
                        <w:pStyle w:val="Address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931F8">
                        <w:rPr>
                          <w:sz w:val="22"/>
                          <w:szCs w:val="22"/>
                        </w:rPr>
                        <w:t>1961 McCreary Rd.</w:t>
                      </w:r>
                    </w:p>
                    <w:p w:rsidR="009E7F2C" w:rsidRPr="007931F8" w:rsidRDefault="009E7F2C" w:rsidP="007931F8">
                      <w:pPr>
                        <w:pStyle w:val="Address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931F8">
                        <w:rPr>
                          <w:sz w:val="22"/>
                          <w:szCs w:val="22"/>
                        </w:rPr>
                        <w:t>Winnipeg MB R3P 2K9</w:t>
                      </w:r>
                    </w:p>
                    <w:p w:rsidR="004574C5" w:rsidRPr="007931F8" w:rsidRDefault="004574C5" w:rsidP="00E72BAF">
                      <w:pPr>
                        <w:pStyle w:val="Address"/>
                        <w:rPr>
                          <w:sz w:val="22"/>
                          <w:szCs w:val="22"/>
                        </w:rPr>
                      </w:pPr>
                    </w:p>
                    <w:p w:rsidR="005F4B6A" w:rsidRPr="007931F8" w:rsidRDefault="00D652A6" w:rsidP="007931F8">
                      <w:pPr>
                        <w:pStyle w:val="Address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The centre</w:t>
                      </w:r>
                      <w:r w:rsidR="005F4B6A" w:rsidRPr="007931F8">
                        <w:rPr>
                          <w:sz w:val="22"/>
                          <w:szCs w:val="22"/>
                        </w:rPr>
                        <w:t>@ilrc.mb.ca</w:t>
                      </w:r>
                    </w:p>
                    <w:p w:rsidR="005F4B6A" w:rsidRPr="007931F8" w:rsidRDefault="005F4B6A" w:rsidP="007931F8">
                      <w:pPr>
                        <w:pStyle w:val="Address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931F8">
                        <w:rPr>
                          <w:sz w:val="22"/>
                          <w:szCs w:val="22"/>
                        </w:rPr>
                        <w:t>204-947-0194</w:t>
                      </w:r>
                    </w:p>
                    <w:p w:rsidR="005F4B6A" w:rsidRPr="007931F8" w:rsidRDefault="005F4B6A" w:rsidP="007931F8">
                      <w:pPr>
                        <w:pStyle w:val="Address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4574C5" w:rsidRPr="007931F8" w:rsidRDefault="004574C5" w:rsidP="00E72BAF">
                      <w:pPr>
                        <w:pStyle w:val="Address"/>
                        <w:rPr>
                          <w:sz w:val="22"/>
                          <w:szCs w:val="22"/>
                        </w:rPr>
                      </w:pPr>
                    </w:p>
                    <w:p w:rsidR="004574C5" w:rsidRPr="000B373A" w:rsidRDefault="004574C5" w:rsidP="00E72BA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atLeast"/>
                        <w:textAlignment w:val="center"/>
                        <w:rPr>
                          <w:rFonts w:ascii="Helvetica" w:hAnsi="Helvetica"/>
                          <w:color w:val="FFFFFF"/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E7F2C">
        <w:rPr>
          <w:noProof/>
          <w:lang w:val="en-CA" w:eastAsia="en-CA"/>
        </w:rPr>
        <w:drawing>
          <wp:anchor distT="0" distB="0" distL="114300" distR="114300" simplePos="0" relativeHeight="251692544" behindDoc="1" locked="0" layoutInCell="1" allowOverlap="1" wp14:anchorId="450F16D6" wp14:editId="6EEBF92A">
            <wp:simplePos x="0" y="0"/>
            <wp:positionH relativeFrom="column">
              <wp:posOffset>6391275</wp:posOffset>
            </wp:positionH>
            <wp:positionV relativeFrom="paragraph">
              <wp:posOffset>-666750</wp:posOffset>
            </wp:positionV>
            <wp:extent cx="1578917" cy="2289429"/>
            <wp:effectExtent l="0" t="0" r="2540" b="0"/>
            <wp:wrapNone/>
            <wp:docPr id="10" name="Picture 10" descr="C:\Users\ablesail\AppData\Local\Microsoft\Windows\Temporary Internet Files\Content.Outlook\8EPTIUMO\AbleS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lesail\AppData\Local\Microsoft\Windows\Temporary Internet Files\Content.Outlook\8EPTIUMO\AbleSai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917" cy="228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C90">
        <w:rPr>
          <w:noProof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B2C5421" wp14:editId="2EA4487C">
                <wp:simplePos x="0" y="0"/>
                <wp:positionH relativeFrom="column">
                  <wp:posOffset>2695575</wp:posOffset>
                </wp:positionH>
                <wp:positionV relativeFrom="paragraph">
                  <wp:posOffset>-542925</wp:posOffset>
                </wp:positionV>
                <wp:extent cx="2451100" cy="4086225"/>
                <wp:effectExtent l="0" t="0" r="6350" b="9525"/>
                <wp:wrapNone/>
                <wp:docPr id="2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100" cy="408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4B6A" w:rsidRDefault="005F4B6A" w:rsidP="00E72BAF">
                            <w:pPr>
                              <w:pStyle w:val="CompanyNameHere01"/>
                            </w:pPr>
                          </w:p>
                          <w:p w:rsidR="005F4B6A" w:rsidRDefault="005F4B6A" w:rsidP="00E72BAF">
                            <w:pPr>
                              <w:pStyle w:val="CompanyNameHere01"/>
                            </w:pPr>
                          </w:p>
                          <w:p w:rsidR="005F4B6A" w:rsidRDefault="005F4B6A" w:rsidP="00E72BAF">
                            <w:pPr>
                              <w:pStyle w:val="CompanyNameHere01"/>
                            </w:pPr>
                          </w:p>
                          <w:p w:rsidR="005F4B6A" w:rsidRPr="00E72BAF" w:rsidRDefault="005F4B6A" w:rsidP="005F4B6A">
                            <w:pPr>
                              <w:pStyle w:val="CompanyNameHere01"/>
                              <w:jc w:val="center"/>
                            </w:pPr>
                            <w:r w:rsidRPr="005F4B6A"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623FD2B4" wp14:editId="45831B5B">
                                  <wp:extent cx="1303699" cy="3282813"/>
                                  <wp:effectExtent l="0" t="0" r="0" b="0"/>
                                  <wp:docPr id="11" name="Picture 1" descr="\\Ilrcserver\shared\Publications\Logo\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Ilrcserver\shared\Publications\Logo\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699" cy="32828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C5421" id="Text Box 22" o:spid="_x0000_s1027" type="#_x0000_t202" style="position:absolute;margin-left:212.25pt;margin-top:-42.75pt;width:193pt;height:321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" filled="f" stroked="f">
                <v:textbox inset="0,0,0,0">
                  <w:txbxContent>
                    <w:p w:rsidR="005F4B6A" w:rsidRDefault="005F4B6A" w:rsidP="00E72BAF">
                      <w:pPr>
                        <w:pStyle w:val="CompanyNameHere01"/>
                      </w:pPr>
                    </w:p>
                    <w:p w:rsidR="005F4B6A" w:rsidRDefault="005F4B6A" w:rsidP="00E72BAF">
                      <w:pPr>
                        <w:pStyle w:val="CompanyNameHere01"/>
                      </w:pPr>
                    </w:p>
                    <w:p w:rsidR="005F4B6A" w:rsidRDefault="005F4B6A" w:rsidP="00E72BAF">
                      <w:pPr>
                        <w:pStyle w:val="CompanyNameHere01"/>
                      </w:pPr>
                    </w:p>
                    <w:p w:rsidR="005F4B6A" w:rsidRPr="00E72BAF" w:rsidRDefault="005F4B6A" w:rsidP="005F4B6A">
                      <w:pPr>
                        <w:pStyle w:val="CompanyNameHere01"/>
                        <w:jc w:val="center"/>
                      </w:pPr>
                      <w:r w:rsidRPr="005F4B6A"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623FD2B4" wp14:editId="45831B5B">
                            <wp:extent cx="1303699" cy="3282813"/>
                            <wp:effectExtent l="0" t="0" r="0" b="0"/>
                            <wp:docPr id="11" name="Picture 1" descr="\\Ilrcserver\shared\Publications\Logo\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Ilrcserver\shared\Publications\Logo\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699" cy="32828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E65BD">
        <w:rPr>
          <w:noProof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6F7D965C" wp14:editId="3FFE350B">
                <wp:simplePos x="0" y="0"/>
                <wp:positionH relativeFrom="column">
                  <wp:posOffset>6267450</wp:posOffset>
                </wp:positionH>
                <wp:positionV relativeFrom="paragraph">
                  <wp:posOffset>5705475</wp:posOffset>
                </wp:positionV>
                <wp:extent cx="2023745" cy="968375"/>
                <wp:effectExtent l="0" t="0" r="14605" b="317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745" cy="96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09BB" w:rsidRDefault="008E09BB" w:rsidP="008E09BB">
                            <w:pPr>
                              <w:pStyle w:val="Byline"/>
                              <w:spacing w:line="240" w:lineRule="atLeast"/>
                              <w:jc w:val="center"/>
                              <w:rPr>
                                <w:color w:val="BBCC30"/>
                                <w:sz w:val="44"/>
                                <w:szCs w:val="44"/>
                              </w:rPr>
                            </w:pPr>
                          </w:p>
                          <w:p w:rsidR="005F4B6A" w:rsidRPr="00E543AA" w:rsidRDefault="007A1DA9" w:rsidP="008E09BB">
                            <w:pPr>
                              <w:pStyle w:val="Byline"/>
                              <w:spacing w:line="240" w:lineRule="atLeast"/>
                              <w:jc w:val="center"/>
                              <w:rPr>
                                <w:color w:val="BBCC3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BBCC30"/>
                                <w:sz w:val="44"/>
                                <w:szCs w:val="44"/>
                              </w:rPr>
                              <w:t>J</w:t>
                            </w:r>
                            <w:r w:rsidR="005F4B6A" w:rsidRPr="00E543AA">
                              <w:rPr>
                                <w:color w:val="BBCC30"/>
                                <w:sz w:val="44"/>
                                <w:szCs w:val="44"/>
                              </w:rPr>
                              <w:t>oin Us!</w:t>
                            </w:r>
                          </w:p>
                          <w:p w:rsidR="005F4B6A" w:rsidRPr="001F4C9F" w:rsidRDefault="005F4B6A" w:rsidP="00F341D0">
                            <w:pPr>
                              <w:pStyle w:val="Byline"/>
                              <w:spacing w:line="240" w:lineRule="atLeast"/>
                              <w:jc w:val="center"/>
                              <w:rPr>
                                <w:b w:val="0"/>
                                <w:color w:val="939598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D965C" id="Text Box 25" o:spid="_x0000_s1028" type="#_x0000_t202" style="position:absolute;margin-left:493.5pt;margin-top:449.25pt;width:159.35pt;height:76.25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s/TtAIAALI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" filled="f" stroked="f">
                <v:textbox inset="0,0,0,0">
                  <w:txbxContent>
                    <w:p w:rsidR="008E09BB" w:rsidRDefault="008E09BB" w:rsidP="008E09BB">
                      <w:pPr>
                        <w:pStyle w:val="Byline"/>
                        <w:spacing w:line="240" w:lineRule="atLeast"/>
                        <w:jc w:val="center"/>
                        <w:rPr>
                          <w:color w:val="BBCC30"/>
                          <w:sz w:val="44"/>
                          <w:szCs w:val="44"/>
                        </w:rPr>
                      </w:pPr>
                    </w:p>
                    <w:p w:rsidR="005F4B6A" w:rsidRPr="00E543AA" w:rsidRDefault="007A1DA9" w:rsidP="008E09BB">
                      <w:pPr>
                        <w:pStyle w:val="Byline"/>
                        <w:spacing w:line="240" w:lineRule="atLeast"/>
                        <w:jc w:val="center"/>
                        <w:rPr>
                          <w:color w:val="BBCC30"/>
                          <w:sz w:val="44"/>
                          <w:szCs w:val="44"/>
                        </w:rPr>
                      </w:pPr>
                      <w:r>
                        <w:rPr>
                          <w:color w:val="BBCC30"/>
                          <w:sz w:val="44"/>
                          <w:szCs w:val="44"/>
                        </w:rPr>
                        <w:t>J</w:t>
                      </w:r>
                      <w:r w:rsidR="005F4B6A" w:rsidRPr="00E543AA">
                        <w:rPr>
                          <w:color w:val="BBCC30"/>
                          <w:sz w:val="44"/>
                          <w:szCs w:val="44"/>
                        </w:rPr>
                        <w:t>oin Us!</w:t>
                      </w:r>
                    </w:p>
                    <w:p w:rsidR="005F4B6A" w:rsidRPr="001F4C9F" w:rsidRDefault="005F4B6A" w:rsidP="00F341D0">
                      <w:pPr>
                        <w:pStyle w:val="Byline"/>
                        <w:spacing w:line="240" w:lineRule="atLeast"/>
                        <w:jc w:val="center"/>
                        <w:rPr>
                          <w:b w:val="0"/>
                          <w:color w:val="939598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09BB" w:rsidRPr="005F4B6A">
        <w:rPr>
          <w:noProof/>
          <w:lang w:val="en-CA" w:eastAsia="en-CA"/>
        </w:rPr>
        <w:drawing>
          <wp:anchor distT="0" distB="0" distL="114300" distR="114300" simplePos="0" relativeHeight="251673088" behindDoc="1" locked="0" layoutInCell="1" allowOverlap="1" wp14:anchorId="03525955" wp14:editId="0939D505">
            <wp:simplePos x="0" y="0"/>
            <wp:positionH relativeFrom="column">
              <wp:posOffset>7076622</wp:posOffset>
            </wp:positionH>
            <wp:positionV relativeFrom="paragraph">
              <wp:posOffset>4779010</wp:posOffset>
            </wp:positionV>
            <wp:extent cx="409452" cy="1030910"/>
            <wp:effectExtent l="0" t="0" r="0" b="0"/>
            <wp:wrapNone/>
            <wp:docPr id="7" name="Picture 1" descr="\\Ilrcserver\shared\Publications\Logo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lrcserver\shared\Publications\Logo\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52" cy="103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9BB">
        <w:rPr>
          <w:noProof/>
          <w:szCs w:val="20"/>
          <w:lang w:val="en-CA" w:eastAsia="en-CA"/>
        </w:rPr>
        <w:drawing>
          <wp:anchor distT="0" distB="0" distL="114300" distR="114300" simplePos="0" relativeHeight="251672064" behindDoc="1" locked="0" layoutInCell="1" allowOverlap="1" wp14:anchorId="0AADCAB5" wp14:editId="48463A77">
            <wp:simplePos x="0" y="0"/>
            <wp:positionH relativeFrom="column">
              <wp:posOffset>5851978</wp:posOffset>
            </wp:positionH>
            <wp:positionV relativeFrom="paragraph">
              <wp:posOffset>107268</wp:posOffset>
            </wp:positionV>
            <wp:extent cx="2890128" cy="3476531"/>
            <wp:effectExtent l="0" t="0" r="0" b="0"/>
            <wp:wrapNone/>
            <wp:docPr id="6" name="Picture 6" descr="X:\SHARED\ASM\Karl\Able Sail Manitoba - 2013\Able Sail Manitoba - Graphics\Able Sail Manitoba - ASM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SHARED\ASM\Karl\Able Sail Manitoba - 2013\Able Sail Manitoba - Graphics\Able Sail Manitoba - ASM Phot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128" cy="347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7DA">
        <w:rPr>
          <w:noProof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93DC512" wp14:editId="61BE0E51">
                <wp:simplePos x="0" y="0"/>
                <wp:positionH relativeFrom="column">
                  <wp:posOffset>5972810</wp:posOffset>
                </wp:positionH>
                <wp:positionV relativeFrom="paragraph">
                  <wp:posOffset>99695</wp:posOffset>
                </wp:positionV>
                <wp:extent cx="2562860" cy="4871085"/>
                <wp:effectExtent l="635" t="4445" r="0" b="1270"/>
                <wp:wrapNone/>
                <wp:docPr id="2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860" cy="4871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4B6A" w:rsidRPr="0090041A" w:rsidRDefault="005F4B6A" w:rsidP="00BF15C4">
                            <w:pPr>
                              <w:pStyle w:val="Byline"/>
                              <w:jc w:val="center"/>
                              <w:rPr>
                                <w:color w:val="939598"/>
                                <w:sz w:val="40"/>
                                <w:szCs w:val="40"/>
                              </w:rPr>
                            </w:pPr>
                          </w:p>
                          <w:p w:rsidR="005F4B6A" w:rsidRPr="001F4C9F" w:rsidRDefault="005F4B6A" w:rsidP="00E72BAF">
                            <w:pPr>
                              <w:pStyle w:val="Byline"/>
                              <w:rPr>
                                <w:color w:val="939598"/>
                                <w:sz w:val="36"/>
                                <w:szCs w:val="36"/>
                              </w:rPr>
                            </w:pPr>
                          </w:p>
                          <w:p w:rsidR="007F23F0" w:rsidRDefault="007F23F0" w:rsidP="007A1DA9">
                            <w:pPr>
                              <w:pStyle w:val="Byline"/>
                              <w:jc w:val="center"/>
                              <w:rPr>
                                <w:color w:val="939598"/>
                                <w:sz w:val="36"/>
                                <w:szCs w:val="36"/>
                              </w:rPr>
                            </w:pPr>
                          </w:p>
                          <w:p w:rsidR="001F1DE3" w:rsidRDefault="001F1DE3" w:rsidP="00F341D0">
                            <w:pPr>
                              <w:pStyle w:val="Byline"/>
                              <w:jc w:val="center"/>
                              <w:rPr>
                                <w:color w:val="939598"/>
                                <w:sz w:val="36"/>
                                <w:szCs w:val="36"/>
                              </w:rPr>
                            </w:pPr>
                          </w:p>
                          <w:p w:rsidR="008E09BB" w:rsidRDefault="008E09BB" w:rsidP="00B31676">
                            <w:pPr>
                              <w:pStyle w:val="Byline"/>
                              <w:jc w:val="center"/>
                              <w:rPr>
                                <w:color w:val="939598"/>
                                <w:sz w:val="40"/>
                                <w:szCs w:val="40"/>
                              </w:rPr>
                            </w:pPr>
                          </w:p>
                          <w:p w:rsidR="008E09BB" w:rsidRDefault="008E09BB" w:rsidP="00B31676">
                            <w:pPr>
                              <w:pStyle w:val="Byline"/>
                              <w:jc w:val="center"/>
                              <w:rPr>
                                <w:color w:val="939598"/>
                                <w:sz w:val="40"/>
                                <w:szCs w:val="40"/>
                              </w:rPr>
                            </w:pPr>
                          </w:p>
                          <w:p w:rsidR="008E09BB" w:rsidRDefault="008E09BB" w:rsidP="00B31676">
                            <w:pPr>
                              <w:pStyle w:val="Byline"/>
                              <w:jc w:val="center"/>
                              <w:rPr>
                                <w:color w:val="939598"/>
                                <w:sz w:val="40"/>
                                <w:szCs w:val="40"/>
                              </w:rPr>
                            </w:pPr>
                          </w:p>
                          <w:p w:rsidR="008E09BB" w:rsidRDefault="008E09BB" w:rsidP="00B31676">
                            <w:pPr>
                              <w:pStyle w:val="Byline"/>
                              <w:jc w:val="center"/>
                              <w:rPr>
                                <w:color w:val="939598"/>
                                <w:sz w:val="40"/>
                                <w:szCs w:val="40"/>
                              </w:rPr>
                            </w:pPr>
                          </w:p>
                          <w:p w:rsidR="008E09BB" w:rsidRDefault="008E09BB" w:rsidP="00B31676">
                            <w:pPr>
                              <w:pStyle w:val="Byline"/>
                              <w:jc w:val="center"/>
                              <w:rPr>
                                <w:color w:val="939598"/>
                                <w:sz w:val="40"/>
                                <w:szCs w:val="40"/>
                              </w:rPr>
                            </w:pPr>
                          </w:p>
                          <w:p w:rsidR="008E09BB" w:rsidRDefault="008E09BB" w:rsidP="00B31676">
                            <w:pPr>
                              <w:pStyle w:val="Byline"/>
                              <w:jc w:val="center"/>
                              <w:rPr>
                                <w:color w:val="939598"/>
                                <w:sz w:val="40"/>
                                <w:szCs w:val="40"/>
                              </w:rPr>
                            </w:pPr>
                          </w:p>
                          <w:p w:rsidR="008E09BB" w:rsidRDefault="008E09BB" w:rsidP="00B31676">
                            <w:pPr>
                              <w:pStyle w:val="Byline"/>
                              <w:jc w:val="center"/>
                              <w:rPr>
                                <w:color w:val="939598"/>
                                <w:sz w:val="40"/>
                                <w:szCs w:val="40"/>
                              </w:rPr>
                            </w:pPr>
                          </w:p>
                          <w:p w:rsidR="008E09BB" w:rsidRDefault="008E09BB" w:rsidP="00B31676">
                            <w:pPr>
                              <w:pStyle w:val="Byline"/>
                              <w:jc w:val="center"/>
                              <w:rPr>
                                <w:color w:val="939598"/>
                                <w:sz w:val="40"/>
                                <w:szCs w:val="40"/>
                              </w:rPr>
                            </w:pPr>
                          </w:p>
                          <w:p w:rsidR="00BF15C4" w:rsidRDefault="00BF15C4" w:rsidP="008E09BB">
                            <w:pPr>
                              <w:pStyle w:val="Byline"/>
                              <w:jc w:val="center"/>
                              <w:rPr>
                                <w:color w:val="939598"/>
                                <w:sz w:val="40"/>
                                <w:szCs w:val="40"/>
                              </w:rPr>
                            </w:pPr>
                          </w:p>
                          <w:p w:rsidR="005F4B6A" w:rsidRPr="00E543AA" w:rsidRDefault="008E09BB" w:rsidP="008E09BB">
                            <w:pPr>
                              <w:pStyle w:val="Byline"/>
                              <w:jc w:val="center"/>
                              <w:rPr>
                                <w:color w:val="939598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939598"/>
                                <w:sz w:val="40"/>
                                <w:szCs w:val="40"/>
                              </w:rPr>
                              <w:t>The Freedom of Sailing is for e</w:t>
                            </w:r>
                            <w:r w:rsidR="005F4B6A" w:rsidRPr="00E543AA">
                              <w:rPr>
                                <w:color w:val="939598"/>
                                <w:sz w:val="40"/>
                                <w:szCs w:val="40"/>
                              </w:rPr>
                              <w:t>veryone</w:t>
                            </w:r>
                          </w:p>
                          <w:p w:rsidR="005F4B6A" w:rsidRPr="004F11E8" w:rsidRDefault="005F4B6A" w:rsidP="00E72BAF">
                            <w:pPr>
                              <w:pStyle w:val="Byline"/>
                              <w:rPr>
                                <w:sz w:val="36"/>
                              </w:rPr>
                            </w:pPr>
                          </w:p>
                          <w:p w:rsidR="005F4B6A" w:rsidRPr="005D2B4E" w:rsidRDefault="005F4B6A" w:rsidP="00E72BAF">
                            <w:pPr>
                              <w:jc w:val="center"/>
                              <w:rPr>
                                <w:color w:val="FF4F00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DC512" id="Text Box 23" o:spid="_x0000_s1029" type="#_x0000_t202" style="position:absolute;margin-left:470.3pt;margin-top:7.85pt;width:201.8pt;height:383.5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" filled="f" stroked="f">
                <v:textbox inset="0,0,0,0">
                  <w:txbxContent>
                    <w:p w:rsidR="005F4B6A" w:rsidRPr="0090041A" w:rsidRDefault="005F4B6A" w:rsidP="00BF15C4">
                      <w:pPr>
                        <w:pStyle w:val="Byline"/>
                        <w:jc w:val="center"/>
                        <w:rPr>
                          <w:color w:val="939598"/>
                          <w:sz w:val="40"/>
                          <w:szCs w:val="40"/>
                        </w:rPr>
                      </w:pPr>
                    </w:p>
                    <w:p w:rsidR="005F4B6A" w:rsidRPr="001F4C9F" w:rsidRDefault="005F4B6A" w:rsidP="00E72BAF">
                      <w:pPr>
                        <w:pStyle w:val="Byline"/>
                        <w:rPr>
                          <w:color w:val="939598"/>
                          <w:sz w:val="36"/>
                          <w:szCs w:val="36"/>
                        </w:rPr>
                      </w:pPr>
                    </w:p>
                    <w:p w:rsidR="007F23F0" w:rsidRDefault="007F23F0" w:rsidP="007A1DA9">
                      <w:pPr>
                        <w:pStyle w:val="Byline"/>
                        <w:jc w:val="center"/>
                        <w:rPr>
                          <w:color w:val="939598"/>
                          <w:sz w:val="36"/>
                          <w:szCs w:val="36"/>
                        </w:rPr>
                      </w:pPr>
                    </w:p>
                    <w:p w:rsidR="001F1DE3" w:rsidRDefault="001F1DE3" w:rsidP="00F341D0">
                      <w:pPr>
                        <w:pStyle w:val="Byline"/>
                        <w:jc w:val="center"/>
                        <w:rPr>
                          <w:color w:val="939598"/>
                          <w:sz w:val="36"/>
                          <w:szCs w:val="36"/>
                        </w:rPr>
                      </w:pPr>
                    </w:p>
                    <w:p w:rsidR="008E09BB" w:rsidRDefault="008E09BB" w:rsidP="00B31676">
                      <w:pPr>
                        <w:pStyle w:val="Byline"/>
                        <w:jc w:val="center"/>
                        <w:rPr>
                          <w:color w:val="939598"/>
                          <w:sz w:val="40"/>
                          <w:szCs w:val="40"/>
                        </w:rPr>
                      </w:pPr>
                    </w:p>
                    <w:p w:rsidR="008E09BB" w:rsidRDefault="008E09BB" w:rsidP="00B31676">
                      <w:pPr>
                        <w:pStyle w:val="Byline"/>
                        <w:jc w:val="center"/>
                        <w:rPr>
                          <w:color w:val="939598"/>
                          <w:sz w:val="40"/>
                          <w:szCs w:val="40"/>
                        </w:rPr>
                      </w:pPr>
                    </w:p>
                    <w:p w:rsidR="008E09BB" w:rsidRDefault="008E09BB" w:rsidP="00B31676">
                      <w:pPr>
                        <w:pStyle w:val="Byline"/>
                        <w:jc w:val="center"/>
                        <w:rPr>
                          <w:color w:val="939598"/>
                          <w:sz w:val="40"/>
                          <w:szCs w:val="40"/>
                        </w:rPr>
                      </w:pPr>
                    </w:p>
                    <w:p w:rsidR="008E09BB" w:rsidRDefault="008E09BB" w:rsidP="00B31676">
                      <w:pPr>
                        <w:pStyle w:val="Byline"/>
                        <w:jc w:val="center"/>
                        <w:rPr>
                          <w:color w:val="939598"/>
                          <w:sz w:val="40"/>
                          <w:szCs w:val="40"/>
                        </w:rPr>
                      </w:pPr>
                    </w:p>
                    <w:p w:rsidR="008E09BB" w:rsidRDefault="008E09BB" w:rsidP="00B31676">
                      <w:pPr>
                        <w:pStyle w:val="Byline"/>
                        <w:jc w:val="center"/>
                        <w:rPr>
                          <w:color w:val="939598"/>
                          <w:sz w:val="40"/>
                          <w:szCs w:val="40"/>
                        </w:rPr>
                      </w:pPr>
                    </w:p>
                    <w:p w:rsidR="008E09BB" w:rsidRDefault="008E09BB" w:rsidP="00B31676">
                      <w:pPr>
                        <w:pStyle w:val="Byline"/>
                        <w:jc w:val="center"/>
                        <w:rPr>
                          <w:color w:val="939598"/>
                          <w:sz w:val="40"/>
                          <w:szCs w:val="40"/>
                        </w:rPr>
                      </w:pPr>
                    </w:p>
                    <w:p w:rsidR="008E09BB" w:rsidRDefault="008E09BB" w:rsidP="00B31676">
                      <w:pPr>
                        <w:pStyle w:val="Byline"/>
                        <w:jc w:val="center"/>
                        <w:rPr>
                          <w:color w:val="939598"/>
                          <w:sz w:val="40"/>
                          <w:szCs w:val="40"/>
                        </w:rPr>
                      </w:pPr>
                    </w:p>
                    <w:p w:rsidR="008E09BB" w:rsidRDefault="008E09BB" w:rsidP="00B31676">
                      <w:pPr>
                        <w:pStyle w:val="Byline"/>
                        <w:jc w:val="center"/>
                        <w:rPr>
                          <w:color w:val="939598"/>
                          <w:sz w:val="40"/>
                          <w:szCs w:val="40"/>
                        </w:rPr>
                      </w:pPr>
                    </w:p>
                    <w:p w:rsidR="00BF15C4" w:rsidRDefault="00BF15C4" w:rsidP="008E09BB">
                      <w:pPr>
                        <w:pStyle w:val="Byline"/>
                        <w:jc w:val="center"/>
                        <w:rPr>
                          <w:color w:val="939598"/>
                          <w:sz w:val="40"/>
                          <w:szCs w:val="40"/>
                        </w:rPr>
                      </w:pPr>
                    </w:p>
                    <w:p w:rsidR="005F4B6A" w:rsidRPr="00E543AA" w:rsidRDefault="008E09BB" w:rsidP="008E09BB">
                      <w:pPr>
                        <w:pStyle w:val="Byline"/>
                        <w:jc w:val="center"/>
                        <w:rPr>
                          <w:color w:val="939598"/>
                          <w:sz w:val="40"/>
                          <w:szCs w:val="40"/>
                        </w:rPr>
                      </w:pPr>
                      <w:r>
                        <w:rPr>
                          <w:color w:val="939598"/>
                          <w:sz w:val="40"/>
                          <w:szCs w:val="40"/>
                        </w:rPr>
                        <w:t>The Freedom of Sailing is for e</w:t>
                      </w:r>
                      <w:r w:rsidR="005F4B6A" w:rsidRPr="00E543AA">
                        <w:rPr>
                          <w:color w:val="939598"/>
                          <w:sz w:val="40"/>
                          <w:szCs w:val="40"/>
                        </w:rPr>
                        <w:t>veryone</w:t>
                      </w:r>
                    </w:p>
                    <w:p w:rsidR="005F4B6A" w:rsidRPr="004F11E8" w:rsidRDefault="005F4B6A" w:rsidP="00E72BAF">
                      <w:pPr>
                        <w:pStyle w:val="Byline"/>
                        <w:rPr>
                          <w:sz w:val="36"/>
                        </w:rPr>
                      </w:pPr>
                    </w:p>
                    <w:p w:rsidR="005F4B6A" w:rsidRPr="005D2B4E" w:rsidRDefault="005F4B6A" w:rsidP="00E72BAF">
                      <w:pPr>
                        <w:jc w:val="center"/>
                        <w:rPr>
                          <w:color w:val="FF4F00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77DA">
        <w:rPr>
          <w:noProof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3381DE7" wp14:editId="2AE01703">
                <wp:simplePos x="0" y="0"/>
                <wp:positionH relativeFrom="column">
                  <wp:posOffset>-688340</wp:posOffset>
                </wp:positionH>
                <wp:positionV relativeFrom="paragraph">
                  <wp:posOffset>-378460</wp:posOffset>
                </wp:positionV>
                <wp:extent cx="2432050" cy="369570"/>
                <wp:effectExtent l="0" t="2540" r="0" b="0"/>
                <wp:wrapNone/>
                <wp:docPr id="2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4B6A" w:rsidRPr="00F13408" w:rsidRDefault="005F4B6A" w:rsidP="00E72BAF">
                            <w:pPr>
                              <w:pStyle w:val="Headline2"/>
                              <w:rPr>
                                <w:color w:val="0D0D0D" w:themeColor="text1" w:themeTint="F2"/>
                              </w:rPr>
                            </w:pPr>
                            <w:r w:rsidRPr="00F13408">
                              <w:rPr>
                                <w:color w:val="0D0D0D" w:themeColor="text1" w:themeTint="F2"/>
                              </w:rPr>
                              <w:t>Sailing in the City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81DE7" id="Text Box 19" o:spid="_x0000_s1030" type="#_x0000_t202" style="position:absolute;margin-left:-54.2pt;margin-top:-29.8pt;width:191.5pt;height:29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1ctswIAALI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" filled="f" stroked="f">
                <v:textbox inset="0,0,0,0">
                  <w:txbxContent>
                    <w:p w:rsidR="005F4B6A" w:rsidRPr="00F13408" w:rsidRDefault="005F4B6A" w:rsidP="00E72BAF">
                      <w:pPr>
                        <w:pStyle w:val="Headline2"/>
                        <w:rPr>
                          <w:color w:val="0D0D0D" w:themeColor="text1" w:themeTint="F2"/>
                        </w:rPr>
                      </w:pPr>
                      <w:r w:rsidRPr="00F13408">
                        <w:rPr>
                          <w:color w:val="0D0D0D" w:themeColor="text1" w:themeTint="F2"/>
                        </w:rPr>
                        <w:t>Sailing in the City</w:t>
                      </w:r>
                    </w:p>
                  </w:txbxContent>
                </v:textbox>
              </v:shape>
            </w:pict>
          </mc:Fallback>
        </mc:AlternateContent>
      </w:r>
      <w:r w:rsidR="00B177DA">
        <w:rPr>
          <w:noProof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-688340</wp:posOffset>
                </wp:positionH>
                <wp:positionV relativeFrom="paragraph">
                  <wp:posOffset>54610</wp:posOffset>
                </wp:positionV>
                <wp:extent cx="2432050" cy="6421120"/>
                <wp:effectExtent l="0" t="0" r="0" b="1270"/>
                <wp:wrapSquare wrapText="bothSides"/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0" cy="642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4B6A" w:rsidRPr="00F13408" w:rsidRDefault="005F4B6A" w:rsidP="00E72BAF">
                            <w:pPr>
                              <w:pStyle w:val="SUBHEAD"/>
                              <w:rPr>
                                <w:color w:val="0D0D0D" w:themeColor="text1" w:themeTint="F2"/>
                              </w:rPr>
                            </w:pPr>
                            <w:r w:rsidRPr="00F13408">
                              <w:rPr>
                                <w:color w:val="0D0D0D" w:themeColor="text1" w:themeTint="F2"/>
                              </w:rPr>
                              <w:t>About Our Boats</w:t>
                            </w:r>
                          </w:p>
                          <w:p w:rsidR="005F4B6A" w:rsidRPr="00F13408" w:rsidRDefault="009E7F2C" w:rsidP="007931F8">
                            <w:pPr>
                              <w:pStyle w:val="BodyCopy"/>
                              <w:rPr>
                                <w:color w:val="0D0D0D" w:themeColor="text1" w:themeTint="F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21"/>
                                <w:szCs w:val="21"/>
                              </w:rPr>
                              <w:t>ILRC Able Sail</w:t>
                            </w:r>
                            <w:r w:rsidR="001F4C9F" w:rsidRPr="00F13408">
                              <w:rPr>
                                <w:color w:val="0D0D0D" w:themeColor="text1" w:themeTint="F2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5F4B6A" w:rsidRPr="00F13408">
                              <w:rPr>
                                <w:color w:val="0D0D0D" w:themeColor="text1" w:themeTint="F2"/>
                                <w:sz w:val="21"/>
                                <w:szCs w:val="21"/>
                              </w:rPr>
                              <w:t>sail</w:t>
                            </w:r>
                            <w:r w:rsidR="001F4C9F" w:rsidRPr="00F13408">
                              <w:rPr>
                                <w:color w:val="0D0D0D" w:themeColor="text1" w:themeTint="F2"/>
                                <w:sz w:val="21"/>
                                <w:szCs w:val="21"/>
                              </w:rPr>
                              <w:t>s</w:t>
                            </w:r>
                            <w:r w:rsidR="005F4B6A" w:rsidRPr="00F13408">
                              <w:rPr>
                                <w:color w:val="0D0D0D" w:themeColor="text1" w:themeTint="F2"/>
                                <w:sz w:val="21"/>
                                <w:szCs w:val="21"/>
                              </w:rPr>
                              <w:t xml:space="preserve"> a fleet of Martin 16 Sailboats. The Martin 16 is a breakthrough in small boat design. From its inception</w:t>
                            </w:r>
                            <w:r w:rsidR="004574C5">
                              <w:rPr>
                                <w:color w:val="0D0D0D" w:themeColor="text1" w:themeTint="F2"/>
                                <w:sz w:val="21"/>
                                <w:szCs w:val="21"/>
                              </w:rPr>
                              <w:t>,</w:t>
                            </w:r>
                            <w:r w:rsidR="005F4B6A" w:rsidRPr="00F13408">
                              <w:rPr>
                                <w:color w:val="0D0D0D" w:themeColor="text1" w:themeTint="F2"/>
                                <w:sz w:val="21"/>
                                <w:szCs w:val="21"/>
                              </w:rPr>
                              <w:t xml:space="preserve"> the Martin 16 was designed to be accessible to all sa</w:t>
                            </w:r>
                            <w:r w:rsidR="001F4C9F" w:rsidRPr="00F13408">
                              <w:rPr>
                                <w:color w:val="0D0D0D" w:themeColor="text1" w:themeTint="F2"/>
                                <w:sz w:val="21"/>
                                <w:szCs w:val="21"/>
                              </w:rPr>
                              <w:t xml:space="preserve">ilors </w:t>
                            </w:r>
                            <w:r w:rsidR="00E50241">
                              <w:rPr>
                                <w:color w:val="0D0D0D" w:themeColor="text1" w:themeTint="F2"/>
                                <w:sz w:val="21"/>
                                <w:szCs w:val="21"/>
                              </w:rPr>
                              <w:t xml:space="preserve">regardless of experience. </w:t>
                            </w:r>
                          </w:p>
                          <w:p w:rsidR="005F4B6A" w:rsidRPr="00F13408" w:rsidRDefault="005F4B6A" w:rsidP="00884B1E">
                            <w:pPr>
                              <w:pStyle w:val="BodyCopy"/>
                              <w:rPr>
                                <w:color w:val="0D0D0D" w:themeColor="text1" w:themeTint="F2"/>
                                <w:sz w:val="21"/>
                                <w:szCs w:val="21"/>
                              </w:rPr>
                            </w:pPr>
                          </w:p>
                          <w:p w:rsidR="005F4B6A" w:rsidRPr="00F13408" w:rsidRDefault="005F4B6A" w:rsidP="00884B1E">
                            <w:pPr>
                              <w:pStyle w:val="BodyCopy"/>
                              <w:rPr>
                                <w:color w:val="0D0D0D" w:themeColor="text1" w:themeTint="F2"/>
                                <w:sz w:val="21"/>
                                <w:szCs w:val="21"/>
                              </w:rPr>
                            </w:pPr>
                            <w:r w:rsidRPr="00F13408">
                              <w:rPr>
                                <w:color w:val="0D0D0D" w:themeColor="text1" w:themeTint="F2"/>
                                <w:sz w:val="21"/>
                                <w:szCs w:val="21"/>
                              </w:rPr>
                              <w:t>Our Boats Feature:</w:t>
                            </w:r>
                          </w:p>
                          <w:p w:rsidR="005F4B6A" w:rsidRPr="00F13408" w:rsidRDefault="005F4B6A" w:rsidP="00884B1E">
                            <w:pPr>
                              <w:pStyle w:val="BodyCopy"/>
                              <w:rPr>
                                <w:color w:val="0D0D0D" w:themeColor="text1" w:themeTint="F2"/>
                                <w:sz w:val="21"/>
                                <w:szCs w:val="21"/>
                              </w:rPr>
                            </w:pPr>
                          </w:p>
                          <w:p w:rsidR="005F4B6A" w:rsidRPr="00F13408" w:rsidRDefault="005F4B6A" w:rsidP="00884B1E">
                            <w:pPr>
                              <w:pStyle w:val="BodyCopy"/>
                              <w:numPr>
                                <w:ilvl w:val="0"/>
                                <w:numId w:val="3"/>
                              </w:numPr>
                              <w:rPr>
                                <w:color w:val="0D0D0D" w:themeColor="text1" w:themeTint="F2"/>
                                <w:sz w:val="21"/>
                                <w:szCs w:val="21"/>
                              </w:rPr>
                            </w:pPr>
                            <w:r w:rsidRPr="00F13408">
                              <w:rPr>
                                <w:color w:val="0D0D0D" w:themeColor="text1" w:themeTint="F2"/>
                                <w:sz w:val="21"/>
                                <w:szCs w:val="21"/>
                              </w:rPr>
                              <w:t>A weighted keel that makes the M</w:t>
                            </w:r>
                            <w:r w:rsidR="001F4C9F" w:rsidRPr="00F13408">
                              <w:rPr>
                                <w:color w:val="0D0D0D" w:themeColor="text1" w:themeTint="F2"/>
                                <w:sz w:val="21"/>
                                <w:szCs w:val="21"/>
                              </w:rPr>
                              <w:t xml:space="preserve">artin 16’s stable, and </w:t>
                            </w:r>
                            <w:r w:rsidRPr="00F13408">
                              <w:rPr>
                                <w:color w:val="0D0D0D" w:themeColor="text1" w:themeTint="F2"/>
                                <w:sz w:val="21"/>
                                <w:szCs w:val="21"/>
                              </w:rPr>
                              <w:t>virtually uncapsizable.</w:t>
                            </w:r>
                          </w:p>
                          <w:p w:rsidR="005F4B6A" w:rsidRPr="00F13408" w:rsidRDefault="001F4C9F" w:rsidP="00884B1E">
                            <w:pPr>
                              <w:pStyle w:val="BodyCopy"/>
                              <w:numPr>
                                <w:ilvl w:val="0"/>
                                <w:numId w:val="3"/>
                              </w:numPr>
                              <w:rPr>
                                <w:color w:val="0D0D0D" w:themeColor="text1" w:themeTint="F2"/>
                                <w:sz w:val="21"/>
                                <w:szCs w:val="21"/>
                              </w:rPr>
                            </w:pPr>
                            <w:r w:rsidRPr="00F13408">
                              <w:rPr>
                                <w:color w:val="0D0D0D" w:themeColor="text1" w:themeTint="F2"/>
                                <w:sz w:val="21"/>
                                <w:szCs w:val="21"/>
                              </w:rPr>
                              <w:t>Flotation Foam within the Hu</w:t>
                            </w:r>
                            <w:r w:rsidR="005F4B6A" w:rsidRPr="00F13408">
                              <w:rPr>
                                <w:color w:val="0D0D0D" w:themeColor="text1" w:themeTint="F2"/>
                                <w:sz w:val="21"/>
                                <w:szCs w:val="21"/>
                              </w:rPr>
                              <w:t>ll of the boat</w:t>
                            </w:r>
                            <w:r w:rsidR="004574C5">
                              <w:rPr>
                                <w:color w:val="0D0D0D" w:themeColor="text1" w:themeTint="F2"/>
                                <w:sz w:val="21"/>
                                <w:szCs w:val="21"/>
                              </w:rPr>
                              <w:t xml:space="preserve"> allows</w:t>
                            </w:r>
                            <w:r w:rsidRPr="00F13408">
                              <w:rPr>
                                <w:color w:val="0D0D0D" w:themeColor="text1" w:themeTint="F2"/>
                                <w:sz w:val="21"/>
                                <w:szCs w:val="21"/>
                              </w:rPr>
                              <w:t xml:space="preserve"> the boat to continue afloat if </w:t>
                            </w:r>
                            <w:r w:rsidR="005F4B6A" w:rsidRPr="00F13408">
                              <w:rPr>
                                <w:color w:val="0D0D0D" w:themeColor="text1" w:themeTint="F2"/>
                                <w:sz w:val="21"/>
                                <w:szCs w:val="21"/>
                              </w:rPr>
                              <w:t>punctured.</w:t>
                            </w:r>
                          </w:p>
                          <w:p w:rsidR="005F4B6A" w:rsidRPr="00F13408" w:rsidRDefault="004574C5" w:rsidP="00884B1E">
                            <w:pPr>
                              <w:pStyle w:val="BodyCopy"/>
                              <w:numPr>
                                <w:ilvl w:val="0"/>
                                <w:numId w:val="3"/>
                              </w:numPr>
                              <w:rPr>
                                <w:color w:val="0D0D0D" w:themeColor="text1" w:themeTint="F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21"/>
                                <w:szCs w:val="21"/>
                              </w:rPr>
                              <w:t>A self-tacking jib</w:t>
                            </w:r>
                            <w:r w:rsidR="005F4B6A" w:rsidRPr="00F13408">
                              <w:rPr>
                                <w:color w:val="0D0D0D" w:themeColor="text1" w:themeTint="F2"/>
                                <w:sz w:val="21"/>
                                <w:szCs w:val="21"/>
                              </w:rPr>
                              <w:t xml:space="preserve"> frees the sailor from heavy line hauling</w:t>
                            </w:r>
                          </w:p>
                          <w:p w:rsidR="00C65FA1" w:rsidRPr="00C65FA1" w:rsidRDefault="004574C5" w:rsidP="00C65FA1">
                            <w:pPr>
                              <w:pStyle w:val="BodyCopy"/>
                              <w:numPr>
                                <w:ilvl w:val="0"/>
                                <w:numId w:val="3"/>
                              </w:numPr>
                              <w:rPr>
                                <w:color w:val="0D0D0D" w:themeColor="text1" w:themeTint="F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21"/>
                                <w:szCs w:val="21"/>
                              </w:rPr>
                              <w:t>A second seat</w:t>
                            </w:r>
                            <w:r w:rsidR="005F4B6A" w:rsidRPr="00F13408">
                              <w:rPr>
                                <w:color w:val="0D0D0D" w:themeColor="text1" w:themeTint="F2"/>
                                <w:sz w:val="21"/>
                                <w:szCs w:val="21"/>
                              </w:rPr>
                              <w:t xml:space="preserve"> provides room for a sailing instructor, or a qualified sailing companion</w:t>
                            </w:r>
                          </w:p>
                          <w:p w:rsidR="005F4B6A" w:rsidRDefault="005F4B6A" w:rsidP="002A7863">
                            <w:pPr>
                              <w:pStyle w:val="BodyCopy"/>
                              <w:rPr>
                                <w:color w:val="FFFFFF"/>
                              </w:rPr>
                            </w:pPr>
                          </w:p>
                          <w:p w:rsidR="005F4B6A" w:rsidRPr="000D6E4F" w:rsidRDefault="005F4B6A" w:rsidP="00E72BAF">
                            <w:pPr>
                              <w:pStyle w:val="BodyCopy"/>
                              <w:rPr>
                                <w:color w:val="FFFFFF"/>
                              </w:rPr>
                            </w:pPr>
                            <w:r w:rsidRPr="000D6E4F">
                              <w:rPr>
                                <w:color w:val="FFFFFF"/>
                              </w:rPr>
                              <w:t xml:space="preserve"> </w:t>
                            </w:r>
                            <w:r w:rsidRPr="00155E7F">
                              <w:rPr>
                                <w:noProof/>
                                <w:color w:val="FFFFFF"/>
                                <w:lang w:val="en-CA" w:eastAsia="en-CA"/>
                              </w:rPr>
                              <w:drawing>
                                <wp:inline distT="0" distB="0" distL="0" distR="0" wp14:anchorId="1594321E" wp14:editId="71535494">
                                  <wp:extent cx="2400300" cy="1609919"/>
                                  <wp:effectExtent l="19050" t="0" r="0" b="0"/>
                                  <wp:docPr id="12" name="Picture 1" descr="\\Ilrcserver\shared\ASM\Adele\Pictures\Martin 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Ilrcserver\shared\ASM\Adele\Pictures\Martin 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3828" cy="1612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F4B6A" w:rsidRDefault="005F4B6A" w:rsidP="00E72BAF">
                            <w:pPr>
                              <w:pStyle w:val="BodyCopy"/>
                              <w:rPr>
                                <w:color w:val="FFFFFF"/>
                              </w:rPr>
                            </w:pPr>
                          </w:p>
                          <w:p w:rsidR="00C65FA1" w:rsidRDefault="00C65FA1" w:rsidP="00E72BAF">
                            <w:pPr>
                              <w:pStyle w:val="BodyCopy"/>
                              <w:rPr>
                                <w:color w:val="FFFFFF"/>
                              </w:rPr>
                            </w:pPr>
                          </w:p>
                          <w:p w:rsidR="00C65FA1" w:rsidRDefault="00C65FA1" w:rsidP="00E72BAF">
                            <w:pPr>
                              <w:pStyle w:val="BodyCopy"/>
                              <w:rPr>
                                <w:color w:val="FFFFFF"/>
                              </w:rPr>
                            </w:pPr>
                          </w:p>
                          <w:p w:rsidR="00C65FA1" w:rsidRDefault="00C65FA1" w:rsidP="00E72BAF">
                            <w:pPr>
                              <w:pStyle w:val="BodyCopy"/>
                              <w:rPr>
                                <w:color w:val="FFFFFF"/>
                              </w:rPr>
                            </w:pPr>
                          </w:p>
                          <w:p w:rsidR="00C65FA1" w:rsidRDefault="00C65FA1" w:rsidP="00E72BAF">
                            <w:pPr>
                              <w:pStyle w:val="BodyCopy"/>
                              <w:rPr>
                                <w:color w:val="FFFFFF"/>
                              </w:rPr>
                            </w:pPr>
                          </w:p>
                          <w:p w:rsidR="00C65FA1" w:rsidRPr="00B93193" w:rsidRDefault="00126360" w:rsidP="00126360">
                            <w:pPr>
                              <w:pStyle w:val="BodyCopy"/>
                              <w:ind w:left="720"/>
                              <w:jc w:val="center"/>
                              <w:rPr>
                                <w:i/>
                                <w:color w:val="BAD727"/>
                                <w:sz w:val="23"/>
                                <w:szCs w:val="23"/>
                              </w:rPr>
                            </w:pPr>
                            <w:r w:rsidRPr="00B93193">
                              <w:rPr>
                                <w:i/>
                                <w:color w:val="BAD727"/>
                                <w:sz w:val="23"/>
                                <w:szCs w:val="23"/>
                              </w:rPr>
                              <w:t xml:space="preserve">- </w:t>
                            </w:r>
                            <w:r w:rsidR="00C65FA1" w:rsidRPr="00B93193">
                              <w:rPr>
                                <w:i/>
                                <w:color w:val="BAD727"/>
                                <w:sz w:val="23"/>
                                <w:szCs w:val="23"/>
                              </w:rPr>
                              <w:t xml:space="preserve">Disabled Sailing Association </w:t>
                            </w:r>
                          </w:p>
                          <w:p w:rsidR="00C65FA1" w:rsidRPr="00B93193" w:rsidRDefault="00C65FA1" w:rsidP="00C65FA1">
                            <w:pPr>
                              <w:pStyle w:val="BodyCopy"/>
                              <w:ind w:left="720"/>
                              <w:jc w:val="right"/>
                              <w:rPr>
                                <w:i/>
                                <w:color w:val="BAD727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B93193">
                              <w:rPr>
                                <w:i/>
                                <w:color w:val="BAD727"/>
                                <w:sz w:val="23"/>
                                <w:szCs w:val="23"/>
                              </w:rPr>
                              <w:t>of</w:t>
                            </w:r>
                            <w:proofErr w:type="gramEnd"/>
                            <w:r w:rsidRPr="00B93193">
                              <w:rPr>
                                <w:i/>
                                <w:color w:val="BAD727"/>
                                <w:sz w:val="23"/>
                                <w:szCs w:val="23"/>
                              </w:rPr>
                              <w:t xml:space="preserve"> British Columbia</w:t>
                            </w:r>
                          </w:p>
                          <w:p w:rsidR="005F4B6A" w:rsidRPr="008E2C19" w:rsidRDefault="005F4B6A" w:rsidP="00E72BAF">
                            <w:pPr>
                              <w:pStyle w:val="BodyCop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margin-left:-54.2pt;margin-top:4.3pt;width:191.5pt;height:505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k7QtAIAALM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" filled="f" stroked="f">
                <v:textbox inset="0,0,0,0">
                  <w:txbxContent>
                    <w:p w:rsidR="005F4B6A" w:rsidRPr="00F13408" w:rsidRDefault="005F4B6A" w:rsidP="00E72BAF">
                      <w:pPr>
                        <w:pStyle w:val="SUBHEAD"/>
                        <w:rPr>
                          <w:color w:val="0D0D0D" w:themeColor="text1" w:themeTint="F2"/>
                        </w:rPr>
                      </w:pPr>
                      <w:r w:rsidRPr="00F13408">
                        <w:rPr>
                          <w:color w:val="0D0D0D" w:themeColor="text1" w:themeTint="F2"/>
                        </w:rPr>
                        <w:t>About Our Boats</w:t>
                      </w:r>
                    </w:p>
                    <w:p w:rsidR="005F4B6A" w:rsidRPr="00F13408" w:rsidRDefault="009E7F2C" w:rsidP="007931F8">
                      <w:pPr>
                        <w:pStyle w:val="BodyCopy"/>
                        <w:rPr>
                          <w:color w:val="0D0D0D" w:themeColor="text1" w:themeTint="F2"/>
                          <w:sz w:val="21"/>
                          <w:szCs w:val="21"/>
                        </w:rPr>
                      </w:pPr>
                      <w:r>
                        <w:rPr>
                          <w:color w:val="0D0D0D" w:themeColor="text1" w:themeTint="F2"/>
                          <w:sz w:val="21"/>
                          <w:szCs w:val="21"/>
                        </w:rPr>
                        <w:t>ILRC Able Sail</w:t>
                      </w:r>
                      <w:r w:rsidR="001F4C9F" w:rsidRPr="00F13408">
                        <w:rPr>
                          <w:color w:val="0D0D0D" w:themeColor="text1" w:themeTint="F2"/>
                          <w:sz w:val="21"/>
                          <w:szCs w:val="21"/>
                        </w:rPr>
                        <w:t xml:space="preserve"> </w:t>
                      </w:r>
                      <w:r w:rsidR="005F4B6A" w:rsidRPr="00F13408">
                        <w:rPr>
                          <w:color w:val="0D0D0D" w:themeColor="text1" w:themeTint="F2"/>
                          <w:sz w:val="21"/>
                          <w:szCs w:val="21"/>
                        </w:rPr>
                        <w:t>sail</w:t>
                      </w:r>
                      <w:r w:rsidR="001F4C9F" w:rsidRPr="00F13408">
                        <w:rPr>
                          <w:color w:val="0D0D0D" w:themeColor="text1" w:themeTint="F2"/>
                          <w:sz w:val="21"/>
                          <w:szCs w:val="21"/>
                        </w:rPr>
                        <w:t>s</w:t>
                      </w:r>
                      <w:r w:rsidR="005F4B6A" w:rsidRPr="00F13408">
                        <w:rPr>
                          <w:color w:val="0D0D0D" w:themeColor="text1" w:themeTint="F2"/>
                          <w:sz w:val="21"/>
                          <w:szCs w:val="21"/>
                        </w:rPr>
                        <w:t xml:space="preserve"> a fleet of Martin 16 Sailboats. The Martin 16 is a breakthrough in small boat design. From its inception</w:t>
                      </w:r>
                      <w:r w:rsidR="004574C5">
                        <w:rPr>
                          <w:color w:val="0D0D0D" w:themeColor="text1" w:themeTint="F2"/>
                          <w:sz w:val="21"/>
                          <w:szCs w:val="21"/>
                        </w:rPr>
                        <w:t>,</w:t>
                      </w:r>
                      <w:r w:rsidR="005F4B6A" w:rsidRPr="00F13408">
                        <w:rPr>
                          <w:color w:val="0D0D0D" w:themeColor="text1" w:themeTint="F2"/>
                          <w:sz w:val="21"/>
                          <w:szCs w:val="21"/>
                        </w:rPr>
                        <w:t xml:space="preserve"> the Martin 16 was designed to be accessible to all sa</w:t>
                      </w:r>
                      <w:r w:rsidR="001F4C9F" w:rsidRPr="00F13408">
                        <w:rPr>
                          <w:color w:val="0D0D0D" w:themeColor="text1" w:themeTint="F2"/>
                          <w:sz w:val="21"/>
                          <w:szCs w:val="21"/>
                        </w:rPr>
                        <w:t xml:space="preserve">ilors </w:t>
                      </w:r>
                      <w:r w:rsidR="00E50241">
                        <w:rPr>
                          <w:color w:val="0D0D0D" w:themeColor="text1" w:themeTint="F2"/>
                          <w:sz w:val="21"/>
                          <w:szCs w:val="21"/>
                        </w:rPr>
                        <w:t xml:space="preserve">regardless of experience. </w:t>
                      </w:r>
                    </w:p>
                    <w:p w:rsidR="005F4B6A" w:rsidRPr="00F13408" w:rsidRDefault="005F4B6A" w:rsidP="00884B1E">
                      <w:pPr>
                        <w:pStyle w:val="BodyCopy"/>
                        <w:rPr>
                          <w:color w:val="0D0D0D" w:themeColor="text1" w:themeTint="F2"/>
                          <w:sz w:val="21"/>
                          <w:szCs w:val="21"/>
                        </w:rPr>
                      </w:pPr>
                    </w:p>
                    <w:p w:rsidR="005F4B6A" w:rsidRPr="00F13408" w:rsidRDefault="005F4B6A" w:rsidP="00884B1E">
                      <w:pPr>
                        <w:pStyle w:val="BodyCopy"/>
                        <w:rPr>
                          <w:color w:val="0D0D0D" w:themeColor="text1" w:themeTint="F2"/>
                          <w:sz w:val="21"/>
                          <w:szCs w:val="21"/>
                        </w:rPr>
                      </w:pPr>
                      <w:r w:rsidRPr="00F13408">
                        <w:rPr>
                          <w:color w:val="0D0D0D" w:themeColor="text1" w:themeTint="F2"/>
                          <w:sz w:val="21"/>
                          <w:szCs w:val="21"/>
                        </w:rPr>
                        <w:t>Our Boats Feature:</w:t>
                      </w:r>
                    </w:p>
                    <w:p w:rsidR="005F4B6A" w:rsidRPr="00F13408" w:rsidRDefault="005F4B6A" w:rsidP="00884B1E">
                      <w:pPr>
                        <w:pStyle w:val="BodyCopy"/>
                        <w:rPr>
                          <w:color w:val="0D0D0D" w:themeColor="text1" w:themeTint="F2"/>
                          <w:sz w:val="21"/>
                          <w:szCs w:val="21"/>
                        </w:rPr>
                      </w:pPr>
                    </w:p>
                    <w:p w:rsidR="005F4B6A" w:rsidRPr="00F13408" w:rsidRDefault="005F4B6A" w:rsidP="00884B1E">
                      <w:pPr>
                        <w:pStyle w:val="BodyCopy"/>
                        <w:numPr>
                          <w:ilvl w:val="0"/>
                          <w:numId w:val="3"/>
                        </w:numPr>
                        <w:rPr>
                          <w:color w:val="0D0D0D" w:themeColor="text1" w:themeTint="F2"/>
                          <w:sz w:val="21"/>
                          <w:szCs w:val="21"/>
                        </w:rPr>
                      </w:pPr>
                      <w:r w:rsidRPr="00F13408">
                        <w:rPr>
                          <w:color w:val="0D0D0D" w:themeColor="text1" w:themeTint="F2"/>
                          <w:sz w:val="21"/>
                          <w:szCs w:val="21"/>
                        </w:rPr>
                        <w:t>A weighted keel that makes the M</w:t>
                      </w:r>
                      <w:r w:rsidR="001F4C9F" w:rsidRPr="00F13408">
                        <w:rPr>
                          <w:color w:val="0D0D0D" w:themeColor="text1" w:themeTint="F2"/>
                          <w:sz w:val="21"/>
                          <w:szCs w:val="21"/>
                        </w:rPr>
                        <w:t xml:space="preserve">artin 16’s stable, and </w:t>
                      </w:r>
                      <w:r w:rsidRPr="00F13408">
                        <w:rPr>
                          <w:color w:val="0D0D0D" w:themeColor="text1" w:themeTint="F2"/>
                          <w:sz w:val="21"/>
                          <w:szCs w:val="21"/>
                        </w:rPr>
                        <w:t>virtually uncapsizable.</w:t>
                      </w:r>
                    </w:p>
                    <w:p w:rsidR="005F4B6A" w:rsidRPr="00F13408" w:rsidRDefault="001F4C9F" w:rsidP="00884B1E">
                      <w:pPr>
                        <w:pStyle w:val="BodyCopy"/>
                        <w:numPr>
                          <w:ilvl w:val="0"/>
                          <w:numId w:val="3"/>
                        </w:numPr>
                        <w:rPr>
                          <w:color w:val="0D0D0D" w:themeColor="text1" w:themeTint="F2"/>
                          <w:sz w:val="21"/>
                          <w:szCs w:val="21"/>
                        </w:rPr>
                      </w:pPr>
                      <w:r w:rsidRPr="00F13408">
                        <w:rPr>
                          <w:color w:val="0D0D0D" w:themeColor="text1" w:themeTint="F2"/>
                          <w:sz w:val="21"/>
                          <w:szCs w:val="21"/>
                        </w:rPr>
                        <w:t>Flotation Foam within the Hu</w:t>
                      </w:r>
                      <w:r w:rsidR="005F4B6A" w:rsidRPr="00F13408">
                        <w:rPr>
                          <w:color w:val="0D0D0D" w:themeColor="text1" w:themeTint="F2"/>
                          <w:sz w:val="21"/>
                          <w:szCs w:val="21"/>
                        </w:rPr>
                        <w:t>ll of the boat</w:t>
                      </w:r>
                      <w:r w:rsidR="004574C5">
                        <w:rPr>
                          <w:color w:val="0D0D0D" w:themeColor="text1" w:themeTint="F2"/>
                          <w:sz w:val="21"/>
                          <w:szCs w:val="21"/>
                        </w:rPr>
                        <w:t xml:space="preserve"> allows</w:t>
                      </w:r>
                      <w:r w:rsidRPr="00F13408">
                        <w:rPr>
                          <w:color w:val="0D0D0D" w:themeColor="text1" w:themeTint="F2"/>
                          <w:sz w:val="21"/>
                          <w:szCs w:val="21"/>
                        </w:rPr>
                        <w:t xml:space="preserve"> the boat to continue afloat if </w:t>
                      </w:r>
                      <w:r w:rsidR="005F4B6A" w:rsidRPr="00F13408">
                        <w:rPr>
                          <w:color w:val="0D0D0D" w:themeColor="text1" w:themeTint="F2"/>
                          <w:sz w:val="21"/>
                          <w:szCs w:val="21"/>
                        </w:rPr>
                        <w:t>punctured.</w:t>
                      </w:r>
                    </w:p>
                    <w:p w:rsidR="005F4B6A" w:rsidRPr="00F13408" w:rsidRDefault="004574C5" w:rsidP="00884B1E">
                      <w:pPr>
                        <w:pStyle w:val="BodyCopy"/>
                        <w:numPr>
                          <w:ilvl w:val="0"/>
                          <w:numId w:val="3"/>
                        </w:numPr>
                        <w:rPr>
                          <w:color w:val="0D0D0D" w:themeColor="text1" w:themeTint="F2"/>
                          <w:sz w:val="21"/>
                          <w:szCs w:val="21"/>
                        </w:rPr>
                      </w:pPr>
                      <w:r>
                        <w:rPr>
                          <w:color w:val="0D0D0D" w:themeColor="text1" w:themeTint="F2"/>
                          <w:sz w:val="21"/>
                          <w:szCs w:val="21"/>
                        </w:rPr>
                        <w:t>A self-tacking jib</w:t>
                      </w:r>
                      <w:r w:rsidR="005F4B6A" w:rsidRPr="00F13408">
                        <w:rPr>
                          <w:color w:val="0D0D0D" w:themeColor="text1" w:themeTint="F2"/>
                          <w:sz w:val="21"/>
                          <w:szCs w:val="21"/>
                        </w:rPr>
                        <w:t xml:space="preserve"> frees the sailor from heavy line hauling</w:t>
                      </w:r>
                    </w:p>
                    <w:p w:rsidR="00C65FA1" w:rsidRPr="00C65FA1" w:rsidRDefault="004574C5" w:rsidP="00C65FA1">
                      <w:pPr>
                        <w:pStyle w:val="BodyCopy"/>
                        <w:numPr>
                          <w:ilvl w:val="0"/>
                          <w:numId w:val="3"/>
                        </w:numPr>
                        <w:rPr>
                          <w:color w:val="0D0D0D" w:themeColor="text1" w:themeTint="F2"/>
                          <w:sz w:val="21"/>
                          <w:szCs w:val="21"/>
                        </w:rPr>
                      </w:pPr>
                      <w:r>
                        <w:rPr>
                          <w:color w:val="0D0D0D" w:themeColor="text1" w:themeTint="F2"/>
                          <w:sz w:val="21"/>
                          <w:szCs w:val="21"/>
                        </w:rPr>
                        <w:t>A second seat</w:t>
                      </w:r>
                      <w:r w:rsidR="005F4B6A" w:rsidRPr="00F13408">
                        <w:rPr>
                          <w:color w:val="0D0D0D" w:themeColor="text1" w:themeTint="F2"/>
                          <w:sz w:val="21"/>
                          <w:szCs w:val="21"/>
                        </w:rPr>
                        <w:t xml:space="preserve"> provides room for a sailing instructor, or a qualified sailing companion</w:t>
                      </w:r>
                    </w:p>
                    <w:p w:rsidR="005F4B6A" w:rsidRDefault="005F4B6A" w:rsidP="002A7863">
                      <w:pPr>
                        <w:pStyle w:val="BodyCopy"/>
                        <w:rPr>
                          <w:color w:val="FFFFFF"/>
                        </w:rPr>
                      </w:pPr>
                    </w:p>
                    <w:p w:rsidR="005F4B6A" w:rsidRPr="000D6E4F" w:rsidRDefault="005F4B6A" w:rsidP="00E72BAF">
                      <w:pPr>
                        <w:pStyle w:val="BodyCopy"/>
                        <w:rPr>
                          <w:color w:val="FFFFFF"/>
                        </w:rPr>
                      </w:pPr>
                      <w:r w:rsidRPr="000D6E4F">
                        <w:rPr>
                          <w:color w:val="FFFFFF"/>
                        </w:rPr>
                        <w:t xml:space="preserve"> </w:t>
                      </w:r>
                      <w:r w:rsidRPr="00155E7F">
                        <w:rPr>
                          <w:noProof/>
                          <w:color w:val="FFFFFF"/>
                          <w:lang w:val="en-CA" w:eastAsia="en-CA"/>
                        </w:rPr>
                        <w:drawing>
                          <wp:inline distT="0" distB="0" distL="0" distR="0" wp14:anchorId="1594321E" wp14:editId="71535494">
                            <wp:extent cx="2400300" cy="1609919"/>
                            <wp:effectExtent l="19050" t="0" r="0" b="0"/>
                            <wp:docPr id="12" name="Picture 1" descr="\\Ilrcserver\shared\ASM\Adele\Pictures\Martin 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Ilrcserver\shared\ASM\Adele\Pictures\Martin 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3828" cy="1612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F4B6A" w:rsidRDefault="005F4B6A" w:rsidP="00E72BAF">
                      <w:pPr>
                        <w:pStyle w:val="BodyCopy"/>
                        <w:rPr>
                          <w:color w:val="FFFFFF"/>
                        </w:rPr>
                      </w:pPr>
                    </w:p>
                    <w:p w:rsidR="00C65FA1" w:rsidRDefault="00C65FA1" w:rsidP="00E72BAF">
                      <w:pPr>
                        <w:pStyle w:val="BodyCopy"/>
                        <w:rPr>
                          <w:color w:val="FFFFFF"/>
                        </w:rPr>
                      </w:pPr>
                    </w:p>
                    <w:p w:rsidR="00C65FA1" w:rsidRDefault="00C65FA1" w:rsidP="00E72BAF">
                      <w:pPr>
                        <w:pStyle w:val="BodyCopy"/>
                        <w:rPr>
                          <w:color w:val="FFFFFF"/>
                        </w:rPr>
                      </w:pPr>
                    </w:p>
                    <w:p w:rsidR="00C65FA1" w:rsidRDefault="00C65FA1" w:rsidP="00E72BAF">
                      <w:pPr>
                        <w:pStyle w:val="BodyCopy"/>
                        <w:rPr>
                          <w:color w:val="FFFFFF"/>
                        </w:rPr>
                      </w:pPr>
                    </w:p>
                    <w:p w:rsidR="00C65FA1" w:rsidRDefault="00C65FA1" w:rsidP="00E72BAF">
                      <w:pPr>
                        <w:pStyle w:val="BodyCopy"/>
                        <w:rPr>
                          <w:color w:val="FFFFFF"/>
                        </w:rPr>
                      </w:pPr>
                    </w:p>
                    <w:p w:rsidR="00C65FA1" w:rsidRPr="00B93193" w:rsidRDefault="00126360" w:rsidP="00126360">
                      <w:pPr>
                        <w:pStyle w:val="BodyCopy"/>
                        <w:ind w:left="720"/>
                        <w:jc w:val="center"/>
                        <w:rPr>
                          <w:i/>
                          <w:color w:val="BAD727"/>
                          <w:sz w:val="23"/>
                          <w:szCs w:val="23"/>
                        </w:rPr>
                      </w:pPr>
                      <w:r w:rsidRPr="00B93193">
                        <w:rPr>
                          <w:i/>
                          <w:color w:val="BAD727"/>
                          <w:sz w:val="23"/>
                          <w:szCs w:val="23"/>
                        </w:rPr>
                        <w:t xml:space="preserve">- </w:t>
                      </w:r>
                      <w:r w:rsidR="00C65FA1" w:rsidRPr="00B93193">
                        <w:rPr>
                          <w:i/>
                          <w:color w:val="BAD727"/>
                          <w:sz w:val="23"/>
                          <w:szCs w:val="23"/>
                        </w:rPr>
                        <w:t xml:space="preserve">Disabled Sailing Association </w:t>
                      </w:r>
                    </w:p>
                    <w:p w:rsidR="00C65FA1" w:rsidRPr="00B93193" w:rsidRDefault="00C65FA1" w:rsidP="00C65FA1">
                      <w:pPr>
                        <w:pStyle w:val="BodyCopy"/>
                        <w:ind w:left="720"/>
                        <w:jc w:val="right"/>
                        <w:rPr>
                          <w:i/>
                          <w:color w:val="BAD727"/>
                          <w:sz w:val="23"/>
                          <w:szCs w:val="23"/>
                        </w:rPr>
                      </w:pPr>
                      <w:proofErr w:type="gramStart"/>
                      <w:r w:rsidRPr="00B93193">
                        <w:rPr>
                          <w:i/>
                          <w:color w:val="BAD727"/>
                          <w:sz w:val="23"/>
                          <w:szCs w:val="23"/>
                        </w:rPr>
                        <w:t>of</w:t>
                      </w:r>
                      <w:proofErr w:type="gramEnd"/>
                      <w:r w:rsidRPr="00B93193">
                        <w:rPr>
                          <w:i/>
                          <w:color w:val="BAD727"/>
                          <w:sz w:val="23"/>
                          <w:szCs w:val="23"/>
                        </w:rPr>
                        <w:t xml:space="preserve"> British Columbia</w:t>
                      </w:r>
                    </w:p>
                    <w:p w:rsidR="005F4B6A" w:rsidRPr="008E2C19" w:rsidRDefault="005F4B6A" w:rsidP="00E72BAF">
                      <w:pPr>
                        <w:pStyle w:val="BodyCopy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177DA">
        <w:rPr>
          <w:noProof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-688340</wp:posOffset>
                </wp:positionH>
                <wp:positionV relativeFrom="paragraph">
                  <wp:posOffset>5440680</wp:posOffset>
                </wp:positionV>
                <wp:extent cx="2432050" cy="734060"/>
                <wp:effectExtent l="0" t="1905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0" cy="73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4B6A" w:rsidRPr="008E2C19" w:rsidRDefault="005F4B6A" w:rsidP="00E72BAF">
                            <w:pPr>
                              <w:pStyle w:val="PULLQUOTE"/>
                              <w:rPr>
                                <w:color w:val="BBCC30"/>
                                <w:sz w:val="28"/>
                              </w:rPr>
                            </w:pPr>
                            <w:r>
                              <w:rPr>
                                <w:color w:val="BBCC30"/>
                                <w:sz w:val="28"/>
                              </w:rPr>
                              <w:t>“The Martin 16 is a breakthrough in small boat design”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2" type="#_x0000_t202" style="position:absolute;margin-left:-54.2pt;margin-top:428.4pt;width:191.5pt;height:57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ZEFtAIAALI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" filled="f" stroked="f">
                <v:textbox inset="0,0,0,0">
                  <w:txbxContent>
                    <w:p w:rsidR="005F4B6A" w:rsidRPr="008E2C19" w:rsidRDefault="005F4B6A" w:rsidP="00E72BAF">
                      <w:pPr>
                        <w:pStyle w:val="PULLQUOTE"/>
                        <w:rPr>
                          <w:color w:val="BBCC30"/>
                          <w:sz w:val="28"/>
                        </w:rPr>
                      </w:pPr>
                      <w:r>
                        <w:rPr>
                          <w:color w:val="BBCC30"/>
                          <w:sz w:val="28"/>
                        </w:rPr>
                        <w:t>“The Martin 16 is a breakthrough in small boat design”</w:t>
                      </w:r>
                    </w:p>
                  </w:txbxContent>
                </v:textbox>
              </v:shape>
            </w:pict>
          </mc:Fallback>
        </mc:AlternateContent>
      </w:r>
      <w:r w:rsidR="00B85870">
        <w:rPr>
          <w:noProof/>
          <w:szCs w:val="20"/>
          <w:lang w:val="en-CA" w:eastAsia="en-CA"/>
        </w:rPr>
        <w:drawing>
          <wp:anchor distT="0" distB="0" distL="114300" distR="114300" simplePos="0" relativeHeight="251647488" behindDoc="1" locked="0" layoutInCell="1" allowOverlap="1" wp14:anchorId="7F63E644" wp14:editId="3685AF06">
            <wp:simplePos x="0" y="0"/>
            <wp:positionH relativeFrom="column">
              <wp:posOffset>-1142365</wp:posOffset>
            </wp:positionH>
            <wp:positionV relativeFrom="paragraph">
              <wp:posOffset>-911860</wp:posOffset>
            </wp:positionV>
            <wp:extent cx="10058400" cy="7772400"/>
            <wp:effectExtent l="19050" t="0" r="0" b="0"/>
            <wp:wrapNone/>
            <wp:docPr id="26" name="Picture 26" descr="Modern_Real_Estate_Broch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odern_Real_Estate_Brochur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2BAF">
        <w:br w:type="page"/>
      </w:r>
      <w:r w:rsidR="00ED0B98"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AF31C80" wp14:editId="7B991491">
                <wp:simplePos x="0" y="0"/>
                <wp:positionH relativeFrom="column">
                  <wp:posOffset>5801906</wp:posOffset>
                </wp:positionH>
                <wp:positionV relativeFrom="paragraph">
                  <wp:posOffset>1246909</wp:posOffset>
                </wp:positionV>
                <wp:extent cx="2859851" cy="152400"/>
                <wp:effectExtent l="0" t="0" r="17145" b="1905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851" cy="152400"/>
                        </a:xfrm>
                        <a:prstGeom prst="rect">
                          <a:avLst/>
                        </a:prstGeom>
                        <a:solidFill>
                          <a:srgbClr val="BFCE30"/>
                        </a:solidFill>
                        <a:ln w="25400" cap="flat" cmpd="sng" algn="ctr">
                          <a:solidFill>
                            <a:srgbClr val="BFCE3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4ED198" id="Rectangle 43" o:spid="_x0000_s1026" style="position:absolute;margin-left:456.85pt;margin-top:98.2pt;width:225.2pt;height:12pt;z-index:25169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" fillcolor="#bfce30" strokecolor="#bfce30" strokeweight="2pt"/>
            </w:pict>
          </mc:Fallback>
        </mc:AlternateContent>
      </w:r>
      <w:r w:rsidR="00AA68E9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C8B3228" wp14:editId="530FE6CC">
                <wp:simplePos x="0" y="0"/>
                <wp:positionH relativeFrom="column">
                  <wp:posOffset>6005945</wp:posOffset>
                </wp:positionH>
                <wp:positionV relativeFrom="paragraph">
                  <wp:posOffset>-601417</wp:posOffset>
                </wp:positionV>
                <wp:extent cx="2477393" cy="45719"/>
                <wp:effectExtent l="0" t="0" r="18415" b="1206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393" cy="4571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CA3F7" id="Rectangle 40" o:spid="_x0000_s1026" style="position:absolute;margin-left:472.9pt;margin-top:-47.35pt;width:195.05pt;height:3.6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" fillcolor="#7f7f7f" strokecolor="#7f7f7f" strokeweight="2pt"/>
            </w:pict>
          </mc:Fallback>
        </mc:AlternateContent>
      </w:r>
      <w:r w:rsidR="00AA68E9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415F7C7" wp14:editId="79CF54B2">
                <wp:simplePos x="0" y="0"/>
                <wp:positionH relativeFrom="column">
                  <wp:posOffset>6051653</wp:posOffset>
                </wp:positionH>
                <wp:positionV relativeFrom="paragraph">
                  <wp:posOffset>1181958</wp:posOffset>
                </wp:positionV>
                <wp:extent cx="2432522" cy="45719"/>
                <wp:effectExtent l="0" t="0" r="25400" b="1206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522" cy="4571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A185BF" id="Rectangle 41" o:spid="_x0000_s1026" style="position:absolute;margin-left:476.5pt;margin-top:93.05pt;width:191.55pt;height:3.6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" fillcolor="#7f7f7f" strokecolor="#7f7f7f" strokeweight="2pt"/>
            </w:pict>
          </mc:Fallback>
        </mc:AlternateContent>
      </w:r>
      <w:r w:rsidR="00027506">
        <w:rPr>
          <w:noProof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384EF23" wp14:editId="5DD6EF86">
                <wp:simplePos x="0" y="0"/>
                <wp:positionH relativeFrom="column">
                  <wp:posOffset>6029960</wp:posOffset>
                </wp:positionH>
                <wp:positionV relativeFrom="paragraph">
                  <wp:posOffset>1379220</wp:posOffset>
                </wp:positionV>
                <wp:extent cx="2404745" cy="241300"/>
                <wp:effectExtent l="0" t="0" r="0" b="0"/>
                <wp:wrapNone/>
                <wp:docPr id="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474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4B6A" w:rsidRPr="00F13408" w:rsidRDefault="005F4B6A" w:rsidP="00E72BAF">
                            <w:pPr>
                              <w:pStyle w:val="HEADLINE"/>
                              <w:jc w:val="left"/>
                              <w:rPr>
                                <w:color w:val="0D0D0D" w:themeColor="text1" w:themeTint="F2"/>
                                <w:sz w:val="36"/>
                              </w:rPr>
                            </w:pPr>
                            <w:r w:rsidRPr="00F13408">
                              <w:rPr>
                                <w:color w:val="0D0D0D" w:themeColor="text1" w:themeTint="F2"/>
                                <w:sz w:val="36"/>
                              </w:rPr>
                              <w:t>Special Events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84EF23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3" type="#_x0000_t202" style="position:absolute;margin-left:474.8pt;margin-top:108.6pt;width:189.35pt;height:1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" filled="f" stroked="f">
                <v:textbox inset="0,0,0,0">
                  <w:txbxContent>
                    <w:p w:rsidR="005F4B6A" w:rsidRPr="00F13408" w:rsidRDefault="005F4B6A" w:rsidP="00E72BAF">
                      <w:pPr>
                        <w:pStyle w:val="HEADLINE"/>
                        <w:jc w:val="left"/>
                        <w:rPr>
                          <w:color w:val="0D0D0D" w:themeColor="text1" w:themeTint="F2"/>
                          <w:sz w:val="36"/>
                        </w:rPr>
                      </w:pPr>
                      <w:r w:rsidRPr="00F13408">
                        <w:rPr>
                          <w:color w:val="0D0D0D" w:themeColor="text1" w:themeTint="F2"/>
                          <w:sz w:val="36"/>
                        </w:rPr>
                        <w:t>Special Events</w:t>
                      </w:r>
                    </w:p>
                  </w:txbxContent>
                </v:textbox>
              </v:shape>
            </w:pict>
          </mc:Fallback>
        </mc:AlternateContent>
      </w:r>
      <w:r w:rsidR="0057463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9AFDCDF" wp14:editId="0AB90DCA">
                <wp:simplePos x="0" y="0"/>
                <wp:positionH relativeFrom="column">
                  <wp:posOffset>5800344</wp:posOffset>
                </wp:positionH>
                <wp:positionV relativeFrom="paragraph">
                  <wp:posOffset>-731520</wp:posOffset>
                </wp:positionV>
                <wp:extent cx="2864231" cy="152400"/>
                <wp:effectExtent l="0" t="0" r="12700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4231" cy="152400"/>
                        </a:xfrm>
                        <a:prstGeom prst="rect">
                          <a:avLst/>
                        </a:prstGeom>
                        <a:solidFill>
                          <a:srgbClr val="BFCE30"/>
                        </a:solidFill>
                        <a:ln>
                          <a:solidFill>
                            <a:srgbClr val="BFCE3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1CA0D7" id="Rectangle 37" o:spid="_x0000_s1026" style="position:absolute;margin-left:456.7pt;margin-top:-57.6pt;width:225.55pt;height:12pt;z-index:25168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" fillcolor="#bfce30" strokecolor="#bfce30" strokeweight="2pt"/>
            </w:pict>
          </mc:Fallback>
        </mc:AlternateContent>
      </w:r>
      <w:r w:rsidR="0057463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852A963" wp14:editId="16394536">
                <wp:simplePos x="0" y="0"/>
                <wp:positionH relativeFrom="column">
                  <wp:posOffset>8439912</wp:posOffset>
                </wp:positionH>
                <wp:positionV relativeFrom="paragraph">
                  <wp:posOffset>-731520</wp:posOffset>
                </wp:positionV>
                <wp:extent cx="224663" cy="2012950"/>
                <wp:effectExtent l="0" t="0" r="23495" b="2540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663" cy="2012950"/>
                        </a:xfrm>
                        <a:prstGeom prst="rect">
                          <a:avLst/>
                        </a:prstGeom>
                        <a:solidFill>
                          <a:srgbClr val="BFCE30"/>
                        </a:solidFill>
                        <a:ln w="25400" cap="flat" cmpd="sng" algn="ctr">
                          <a:solidFill>
                            <a:srgbClr val="BFCE3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DC9B9" id="Rectangle 36" o:spid="_x0000_s1026" style="position:absolute;margin-left:664.55pt;margin-top:-57.6pt;width:17.7pt;height:158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" fillcolor="#bfce30" strokecolor="#bfce30" strokeweight="2pt"/>
            </w:pict>
          </mc:Fallback>
        </mc:AlternateContent>
      </w:r>
      <w:r w:rsidR="00BD152D" w:rsidRPr="005C4888">
        <w:rPr>
          <w:noProof/>
          <w:lang w:val="en-CA" w:eastAsia="en-CA"/>
        </w:rPr>
        <w:drawing>
          <wp:anchor distT="0" distB="0" distL="114300" distR="114300" simplePos="0" relativeHeight="251689472" behindDoc="1" locked="0" layoutInCell="1" allowOverlap="1" wp14:anchorId="2E20E10A" wp14:editId="3E660DDB">
            <wp:simplePos x="0" y="0"/>
            <wp:positionH relativeFrom="column">
              <wp:posOffset>6050279</wp:posOffset>
            </wp:positionH>
            <wp:positionV relativeFrom="paragraph">
              <wp:posOffset>-560832</wp:posOffset>
            </wp:positionV>
            <wp:extent cx="2614781" cy="1743456"/>
            <wp:effectExtent l="0" t="0" r="0" b="9525"/>
            <wp:wrapNone/>
            <wp:docPr id="42" name="Picture 42" descr="C:\Users\natashak\AppData\Local\Microsoft\Windows\Temporary Internet Files\Content.Outlook\8V19WTFI\IMG_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shak\AppData\Local\Microsoft\Windows\Temporary Internet Files\Content.Outlook\8V19WTFI\IMG_52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103" cy="175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311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BC7C452" wp14:editId="09C330AB">
                <wp:simplePos x="0" y="0"/>
                <wp:positionH relativeFrom="column">
                  <wp:posOffset>5800344</wp:posOffset>
                </wp:positionH>
                <wp:positionV relativeFrom="paragraph">
                  <wp:posOffset>-731520</wp:posOffset>
                </wp:positionV>
                <wp:extent cx="216535" cy="2013204"/>
                <wp:effectExtent l="0" t="0" r="12065" b="2540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35" cy="2013204"/>
                        </a:xfrm>
                        <a:prstGeom prst="rect">
                          <a:avLst/>
                        </a:prstGeom>
                        <a:solidFill>
                          <a:srgbClr val="BFCE30"/>
                        </a:solidFill>
                        <a:ln>
                          <a:solidFill>
                            <a:srgbClr val="BFCE3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E60FB" id="Rectangle 35" o:spid="_x0000_s1026" style="position:absolute;margin-left:456.7pt;margin-top:-57.6pt;width:17.05pt;height:158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" fillcolor="#bfce30" strokecolor="#bfce30" strokeweight="2pt"/>
            </w:pict>
          </mc:Fallback>
        </mc:AlternateContent>
      </w:r>
      <w:r w:rsidR="00B36CA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02ED069" wp14:editId="3EFE2024">
                <wp:simplePos x="0" y="0"/>
                <wp:positionH relativeFrom="column">
                  <wp:posOffset>6006573</wp:posOffset>
                </wp:positionH>
                <wp:positionV relativeFrom="paragraph">
                  <wp:posOffset>-579695</wp:posOffset>
                </wp:positionV>
                <wp:extent cx="45719" cy="1804670"/>
                <wp:effectExtent l="0" t="0" r="12065" b="2413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8046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3EE47" id="Rectangle 38" o:spid="_x0000_s1026" style="position:absolute;margin-left:472.95pt;margin-top:-45.65pt;width:3.6pt;height:142.1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" fillcolor="#7f7f7f [1612]" strokecolor="#7f7f7f [1612]" strokeweight="2pt"/>
            </w:pict>
          </mc:Fallback>
        </mc:AlternateContent>
      </w:r>
      <w:r w:rsidR="00B36CA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623D04F" wp14:editId="16FB2844">
                <wp:simplePos x="0" y="0"/>
                <wp:positionH relativeFrom="column">
                  <wp:posOffset>8439222</wp:posOffset>
                </wp:positionH>
                <wp:positionV relativeFrom="paragraph">
                  <wp:posOffset>-579695</wp:posOffset>
                </wp:positionV>
                <wp:extent cx="45719" cy="1804874"/>
                <wp:effectExtent l="0" t="0" r="12065" b="2413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804874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2E8FD" id="Rectangle 39" o:spid="_x0000_s1026" style="position:absolute;margin-left:664.5pt;margin-top:-45.65pt;width:3.6pt;height:142.1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" fillcolor="#7f7f7f" strokecolor="#7f7f7f" strokeweight="2pt"/>
            </w:pict>
          </mc:Fallback>
        </mc:AlternateContent>
      </w:r>
      <w:r w:rsidR="00436D3E">
        <w:rPr>
          <w:noProof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3C4469B5" wp14:editId="279816A7">
                <wp:simplePos x="0" y="0"/>
                <wp:positionH relativeFrom="column">
                  <wp:posOffset>6048375</wp:posOffset>
                </wp:positionH>
                <wp:positionV relativeFrom="paragraph">
                  <wp:posOffset>1655445</wp:posOffset>
                </wp:positionV>
                <wp:extent cx="2404745" cy="4816475"/>
                <wp:effectExtent l="0" t="0" r="14605" b="3175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4745" cy="4816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4B6A" w:rsidRPr="00F13408" w:rsidRDefault="00D652A6" w:rsidP="00E72BAF">
                            <w:pPr>
                              <w:pStyle w:val="SUBHEAD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>Open house</w:t>
                            </w:r>
                          </w:p>
                          <w:p w:rsidR="005F4B6A" w:rsidRPr="007A2EE1" w:rsidRDefault="009E7F2C" w:rsidP="00884B1E">
                            <w:pPr>
                              <w:pStyle w:val="BodyCopy"/>
                              <w:rPr>
                                <w:color w:val="0D0D0D" w:themeColor="text1" w:themeTint="F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21"/>
                                <w:szCs w:val="21"/>
                              </w:rPr>
                              <w:t>Each summer ILRC Able Sail</w:t>
                            </w:r>
                            <w:r w:rsidR="005F4B6A" w:rsidRPr="007A2EE1">
                              <w:rPr>
                                <w:color w:val="0D0D0D" w:themeColor="text1" w:themeTint="F2"/>
                                <w:sz w:val="21"/>
                                <w:szCs w:val="21"/>
                              </w:rPr>
                              <w:t xml:space="preserve"> offer</w:t>
                            </w:r>
                            <w:r w:rsidR="00D652A6">
                              <w:rPr>
                                <w:color w:val="0D0D0D" w:themeColor="text1" w:themeTint="F2"/>
                                <w:sz w:val="21"/>
                                <w:szCs w:val="21"/>
                              </w:rPr>
                              <w:t xml:space="preserve">s an </w:t>
                            </w:r>
                            <w:bookmarkStart w:id="0" w:name="_GoBack"/>
                            <w:bookmarkEnd w:id="0"/>
                            <w:r w:rsidR="00D652A6">
                              <w:rPr>
                                <w:color w:val="0D0D0D" w:themeColor="text1" w:themeTint="F2"/>
                                <w:sz w:val="21"/>
                                <w:szCs w:val="21"/>
                              </w:rPr>
                              <w:t>open house for all to experience the joy of sailing at no cost. Ask about our open house date.</w:t>
                            </w:r>
                          </w:p>
                          <w:p w:rsidR="005F4B6A" w:rsidRPr="00F13408" w:rsidRDefault="005F4B6A" w:rsidP="002A7863">
                            <w:pPr>
                              <w:pStyle w:val="BodyCopy"/>
                              <w:rPr>
                                <w:color w:val="0D0D0D" w:themeColor="text1" w:themeTint="F2"/>
                              </w:rPr>
                            </w:pPr>
                          </w:p>
                          <w:p w:rsidR="005F4B6A" w:rsidRPr="00F13408" w:rsidRDefault="005F4B6A" w:rsidP="00E72BAF">
                            <w:pPr>
                              <w:pStyle w:val="SUBHEAD"/>
                              <w:rPr>
                                <w:color w:val="0D0D0D" w:themeColor="text1" w:themeTint="F2"/>
                              </w:rPr>
                            </w:pPr>
                            <w:r w:rsidRPr="00F13408">
                              <w:rPr>
                                <w:color w:val="0D0D0D" w:themeColor="text1" w:themeTint="F2"/>
                              </w:rPr>
                              <w:t xml:space="preserve">Volunteers </w:t>
                            </w:r>
                          </w:p>
                          <w:p w:rsidR="005F4B6A" w:rsidRPr="007A2EE1" w:rsidRDefault="005F4B6A" w:rsidP="00884B1E">
                            <w:pPr>
                              <w:pStyle w:val="BodyCopy"/>
                              <w:rPr>
                                <w:color w:val="0D0D0D" w:themeColor="text1" w:themeTint="F2"/>
                                <w:sz w:val="21"/>
                                <w:szCs w:val="21"/>
                              </w:rPr>
                            </w:pPr>
                            <w:r w:rsidRPr="007A2EE1">
                              <w:rPr>
                                <w:color w:val="0D0D0D" w:themeColor="text1" w:themeTint="F2"/>
                                <w:sz w:val="21"/>
                                <w:szCs w:val="21"/>
                              </w:rPr>
                              <w:t>Working with sailors with disabilities is a great way to get outside and learn more</w:t>
                            </w:r>
                            <w:r w:rsidR="003B0C5E">
                              <w:rPr>
                                <w:color w:val="0D0D0D" w:themeColor="text1" w:themeTint="F2"/>
                                <w:sz w:val="21"/>
                                <w:szCs w:val="21"/>
                              </w:rPr>
                              <w:t xml:space="preserve"> about sailing while</w:t>
                            </w:r>
                            <w:r w:rsidR="00C31566">
                              <w:rPr>
                                <w:color w:val="0D0D0D" w:themeColor="text1" w:themeTint="F2"/>
                                <w:sz w:val="21"/>
                                <w:szCs w:val="21"/>
                              </w:rPr>
                              <w:t xml:space="preserve"> supporting the disability </w:t>
                            </w:r>
                            <w:r w:rsidRPr="007A2EE1">
                              <w:rPr>
                                <w:color w:val="0D0D0D" w:themeColor="text1" w:themeTint="F2"/>
                                <w:sz w:val="21"/>
                                <w:szCs w:val="21"/>
                              </w:rPr>
                              <w:t>communit</w:t>
                            </w:r>
                            <w:r w:rsidR="003B0C5E">
                              <w:rPr>
                                <w:color w:val="0D0D0D" w:themeColor="text1" w:themeTint="F2"/>
                                <w:sz w:val="21"/>
                                <w:szCs w:val="21"/>
                              </w:rPr>
                              <w:t>y. Call us now and get involved!</w:t>
                            </w:r>
                          </w:p>
                          <w:p w:rsidR="005F4B6A" w:rsidRPr="007A2EE1" w:rsidRDefault="005F4B6A" w:rsidP="00884B1E">
                            <w:pPr>
                              <w:pStyle w:val="BodyCopy"/>
                              <w:rPr>
                                <w:color w:val="0D0D0D" w:themeColor="text1" w:themeTint="F2"/>
                                <w:sz w:val="21"/>
                                <w:szCs w:val="21"/>
                              </w:rPr>
                            </w:pPr>
                          </w:p>
                          <w:p w:rsidR="005F4B6A" w:rsidRDefault="005F4B6A" w:rsidP="002A7863">
                            <w:pPr>
                              <w:pStyle w:val="BodyCopy"/>
                              <w:rPr>
                                <w:color w:val="0D0D0D" w:themeColor="text1" w:themeTint="F2"/>
                              </w:rPr>
                            </w:pPr>
                          </w:p>
                          <w:p w:rsidR="00840D96" w:rsidRPr="00F13408" w:rsidRDefault="00840D96" w:rsidP="002A7863">
                            <w:pPr>
                              <w:pStyle w:val="BodyCopy"/>
                              <w:rPr>
                                <w:color w:val="0D0D0D" w:themeColor="text1" w:themeTint="F2"/>
                              </w:rPr>
                            </w:pPr>
                          </w:p>
                          <w:p w:rsidR="005F4B6A" w:rsidRPr="008E2C19" w:rsidRDefault="005F4B6A" w:rsidP="002A7863">
                            <w:pPr>
                              <w:pStyle w:val="BodyCopy"/>
                              <w:rPr>
                                <w:color w:val="FFFFFF"/>
                              </w:rPr>
                            </w:pPr>
                          </w:p>
                          <w:p w:rsidR="005F4B6A" w:rsidRPr="008E2C19" w:rsidRDefault="005F4B6A" w:rsidP="002A7863">
                            <w:pPr>
                              <w:pStyle w:val="BodyCopy"/>
                              <w:rPr>
                                <w:color w:val="FFFFFF"/>
                              </w:rPr>
                            </w:pPr>
                          </w:p>
                          <w:p w:rsidR="005F4B6A" w:rsidRPr="004F11E8" w:rsidRDefault="005F4B6A" w:rsidP="00E72BAF">
                            <w:pPr>
                              <w:pStyle w:val="BodyCopy"/>
                              <w:rPr>
                                <w:sz w:val="16"/>
                              </w:rPr>
                            </w:pPr>
                          </w:p>
                          <w:p w:rsidR="005F4B6A" w:rsidRPr="004F7AA1" w:rsidRDefault="005F4B6A" w:rsidP="002A7863">
                            <w:pPr>
                              <w:pStyle w:val="BodyCopy"/>
                              <w:rPr>
                                <w:color w:val="FFFFFF"/>
                                <w:sz w:val="16"/>
                              </w:rPr>
                            </w:pPr>
                          </w:p>
                          <w:p w:rsidR="005F4B6A" w:rsidRPr="004F11E8" w:rsidRDefault="005F4B6A" w:rsidP="00E72BAF">
                            <w:pPr>
                              <w:pStyle w:val="BodyCopy"/>
                              <w:rPr>
                                <w:sz w:val="16"/>
                              </w:rPr>
                            </w:pPr>
                          </w:p>
                          <w:p w:rsidR="005F4B6A" w:rsidRPr="004F11E8" w:rsidRDefault="005F4B6A" w:rsidP="00E72BAF">
                            <w:pPr>
                              <w:pStyle w:val="BodyCopy"/>
                              <w:rPr>
                                <w:sz w:val="16"/>
                              </w:rPr>
                            </w:pPr>
                          </w:p>
                          <w:p w:rsidR="005F4B6A" w:rsidRPr="004F11E8" w:rsidRDefault="005F4B6A" w:rsidP="00E72BAF">
                            <w:pPr>
                              <w:pStyle w:val="BodyCopy"/>
                              <w:rPr>
                                <w:sz w:val="16"/>
                              </w:rPr>
                            </w:pPr>
                          </w:p>
                          <w:p w:rsidR="005F4B6A" w:rsidRPr="004F11E8" w:rsidRDefault="005F4B6A" w:rsidP="00E72BAF">
                            <w:pPr>
                              <w:pStyle w:val="BodyCopy"/>
                              <w:rPr>
                                <w:sz w:val="16"/>
                              </w:rPr>
                            </w:pPr>
                          </w:p>
                          <w:p w:rsidR="005F4B6A" w:rsidRPr="004F11E8" w:rsidRDefault="005F4B6A" w:rsidP="002A7863">
                            <w:pPr>
                              <w:pStyle w:val="BodyCopy"/>
                              <w:rPr>
                                <w:sz w:val="16"/>
                              </w:rPr>
                            </w:pPr>
                          </w:p>
                          <w:p w:rsidR="005F4B6A" w:rsidRPr="004F11E8" w:rsidRDefault="005F4B6A" w:rsidP="00E72BAF">
                            <w:pPr>
                              <w:pStyle w:val="BodyCopy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469B5" id="Text Box 16" o:spid="_x0000_s1034" type="#_x0000_t202" style="position:absolute;margin-left:476.25pt;margin-top:130.35pt;width:189.35pt;height:379.2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" filled="f" stroked="f">
                <v:textbox inset="0,0,0,0">
                  <w:txbxContent>
                    <w:p w:rsidR="005F4B6A" w:rsidRPr="00F13408" w:rsidRDefault="00D652A6" w:rsidP="00E72BAF">
                      <w:pPr>
                        <w:pStyle w:val="SUBHEAD"/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>Open house</w:t>
                      </w:r>
                    </w:p>
                    <w:p w:rsidR="005F4B6A" w:rsidRPr="007A2EE1" w:rsidRDefault="009E7F2C" w:rsidP="00884B1E">
                      <w:pPr>
                        <w:pStyle w:val="BodyCopy"/>
                        <w:rPr>
                          <w:color w:val="0D0D0D" w:themeColor="text1" w:themeTint="F2"/>
                          <w:sz w:val="21"/>
                          <w:szCs w:val="21"/>
                        </w:rPr>
                      </w:pPr>
                      <w:r>
                        <w:rPr>
                          <w:color w:val="0D0D0D" w:themeColor="text1" w:themeTint="F2"/>
                          <w:sz w:val="21"/>
                          <w:szCs w:val="21"/>
                        </w:rPr>
                        <w:t>Each summer ILRC Able Sail</w:t>
                      </w:r>
                      <w:r w:rsidR="005F4B6A" w:rsidRPr="007A2EE1">
                        <w:rPr>
                          <w:color w:val="0D0D0D" w:themeColor="text1" w:themeTint="F2"/>
                          <w:sz w:val="21"/>
                          <w:szCs w:val="21"/>
                        </w:rPr>
                        <w:t xml:space="preserve"> offer</w:t>
                      </w:r>
                      <w:r w:rsidR="00D652A6">
                        <w:rPr>
                          <w:color w:val="0D0D0D" w:themeColor="text1" w:themeTint="F2"/>
                          <w:sz w:val="21"/>
                          <w:szCs w:val="21"/>
                        </w:rPr>
                        <w:t xml:space="preserve">s an </w:t>
                      </w:r>
                      <w:bookmarkStart w:id="1" w:name="_GoBack"/>
                      <w:bookmarkEnd w:id="1"/>
                      <w:r w:rsidR="00D652A6">
                        <w:rPr>
                          <w:color w:val="0D0D0D" w:themeColor="text1" w:themeTint="F2"/>
                          <w:sz w:val="21"/>
                          <w:szCs w:val="21"/>
                        </w:rPr>
                        <w:t>open house for all to experience the joy of sailing at no cost. Ask about our open house date.</w:t>
                      </w:r>
                    </w:p>
                    <w:p w:rsidR="005F4B6A" w:rsidRPr="00F13408" w:rsidRDefault="005F4B6A" w:rsidP="002A7863">
                      <w:pPr>
                        <w:pStyle w:val="BodyCopy"/>
                        <w:rPr>
                          <w:color w:val="0D0D0D" w:themeColor="text1" w:themeTint="F2"/>
                        </w:rPr>
                      </w:pPr>
                    </w:p>
                    <w:p w:rsidR="005F4B6A" w:rsidRPr="00F13408" w:rsidRDefault="005F4B6A" w:rsidP="00E72BAF">
                      <w:pPr>
                        <w:pStyle w:val="SUBHEAD"/>
                        <w:rPr>
                          <w:color w:val="0D0D0D" w:themeColor="text1" w:themeTint="F2"/>
                        </w:rPr>
                      </w:pPr>
                      <w:r w:rsidRPr="00F13408">
                        <w:rPr>
                          <w:color w:val="0D0D0D" w:themeColor="text1" w:themeTint="F2"/>
                        </w:rPr>
                        <w:t xml:space="preserve">Volunteers </w:t>
                      </w:r>
                    </w:p>
                    <w:p w:rsidR="005F4B6A" w:rsidRPr="007A2EE1" w:rsidRDefault="005F4B6A" w:rsidP="00884B1E">
                      <w:pPr>
                        <w:pStyle w:val="BodyCopy"/>
                        <w:rPr>
                          <w:color w:val="0D0D0D" w:themeColor="text1" w:themeTint="F2"/>
                          <w:sz w:val="21"/>
                          <w:szCs w:val="21"/>
                        </w:rPr>
                      </w:pPr>
                      <w:r w:rsidRPr="007A2EE1">
                        <w:rPr>
                          <w:color w:val="0D0D0D" w:themeColor="text1" w:themeTint="F2"/>
                          <w:sz w:val="21"/>
                          <w:szCs w:val="21"/>
                        </w:rPr>
                        <w:t>Working with sailors with disabilities is a great way to get outside and learn more</w:t>
                      </w:r>
                      <w:r w:rsidR="003B0C5E">
                        <w:rPr>
                          <w:color w:val="0D0D0D" w:themeColor="text1" w:themeTint="F2"/>
                          <w:sz w:val="21"/>
                          <w:szCs w:val="21"/>
                        </w:rPr>
                        <w:t xml:space="preserve"> about sailing while</w:t>
                      </w:r>
                      <w:r w:rsidR="00C31566">
                        <w:rPr>
                          <w:color w:val="0D0D0D" w:themeColor="text1" w:themeTint="F2"/>
                          <w:sz w:val="21"/>
                          <w:szCs w:val="21"/>
                        </w:rPr>
                        <w:t xml:space="preserve"> supporting the disability </w:t>
                      </w:r>
                      <w:r w:rsidRPr="007A2EE1">
                        <w:rPr>
                          <w:color w:val="0D0D0D" w:themeColor="text1" w:themeTint="F2"/>
                          <w:sz w:val="21"/>
                          <w:szCs w:val="21"/>
                        </w:rPr>
                        <w:t>communit</w:t>
                      </w:r>
                      <w:r w:rsidR="003B0C5E">
                        <w:rPr>
                          <w:color w:val="0D0D0D" w:themeColor="text1" w:themeTint="F2"/>
                          <w:sz w:val="21"/>
                          <w:szCs w:val="21"/>
                        </w:rPr>
                        <w:t>y. Call us now and get involved!</w:t>
                      </w:r>
                    </w:p>
                    <w:p w:rsidR="005F4B6A" w:rsidRPr="007A2EE1" w:rsidRDefault="005F4B6A" w:rsidP="00884B1E">
                      <w:pPr>
                        <w:pStyle w:val="BodyCopy"/>
                        <w:rPr>
                          <w:color w:val="0D0D0D" w:themeColor="text1" w:themeTint="F2"/>
                          <w:sz w:val="21"/>
                          <w:szCs w:val="21"/>
                        </w:rPr>
                      </w:pPr>
                    </w:p>
                    <w:p w:rsidR="005F4B6A" w:rsidRDefault="005F4B6A" w:rsidP="002A7863">
                      <w:pPr>
                        <w:pStyle w:val="BodyCopy"/>
                        <w:rPr>
                          <w:color w:val="0D0D0D" w:themeColor="text1" w:themeTint="F2"/>
                        </w:rPr>
                      </w:pPr>
                    </w:p>
                    <w:p w:rsidR="00840D96" w:rsidRPr="00F13408" w:rsidRDefault="00840D96" w:rsidP="002A7863">
                      <w:pPr>
                        <w:pStyle w:val="BodyCopy"/>
                        <w:rPr>
                          <w:color w:val="0D0D0D" w:themeColor="text1" w:themeTint="F2"/>
                        </w:rPr>
                      </w:pPr>
                    </w:p>
                    <w:p w:rsidR="005F4B6A" w:rsidRPr="008E2C19" w:rsidRDefault="005F4B6A" w:rsidP="002A7863">
                      <w:pPr>
                        <w:pStyle w:val="BodyCopy"/>
                        <w:rPr>
                          <w:color w:val="FFFFFF"/>
                        </w:rPr>
                      </w:pPr>
                    </w:p>
                    <w:p w:rsidR="005F4B6A" w:rsidRPr="008E2C19" w:rsidRDefault="005F4B6A" w:rsidP="002A7863">
                      <w:pPr>
                        <w:pStyle w:val="BodyCopy"/>
                        <w:rPr>
                          <w:color w:val="FFFFFF"/>
                        </w:rPr>
                      </w:pPr>
                    </w:p>
                    <w:p w:rsidR="005F4B6A" w:rsidRPr="004F11E8" w:rsidRDefault="005F4B6A" w:rsidP="00E72BAF">
                      <w:pPr>
                        <w:pStyle w:val="BodyCopy"/>
                        <w:rPr>
                          <w:sz w:val="16"/>
                        </w:rPr>
                      </w:pPr>
                    </w:p>
                    <w:p w:rsidR="005F4B6A" w:rsidRPr="004F7AA1" w:rsidRDefault="005F4B6A" w:rsidP="002A7863">
                      <w:pPr>
                        <w:pStyle w:val="BodyCopy"/>
                        <w:rPr>
                          <w:color w:val="FFFFFF"/>
                          <w:sz w:val="16"/>
                        </w:rPr>
                      </w:pPr>
                    </w:p>
                    <w:p w:rsidR="005F4B6A" w:rsidRPr="004F11E8" w:rsidRDefault="005F4B6A" w:rsidP="00E72BAF">
                      <w:pPr>
                        <w:pStyle w:val="BodyCopy"/>
                        <w:rPr>
                          <w:sz w:val="16"/>
                        </w:rPr>
                      </w:pPr>
                    </w:p>
                    <w:p w:rsidR="005F4B6A" w:rsidRPr="004F11E8" w:rsidRDefault="005F4B6A" w:rsidP="00E72BAF">
                      <w:pPr>
                        <w:pStyle w:val="BodyCopy"/>
                        <w:rPr>
                          <w:sz w:val="16"/>
                        </w:rPr>
                      </w:pPr>
                    </w:p>
                    <w:p w:rsidR="005F4B6A" w:rsidRPr="004F11E8" w:rsidRDefault="005F4B6A" w:rsidP="00E72BAF">
                      <w:pPr>
                        <w:pStyle w:val="BodyCopy"/>
                        <w:rPr>
                          <w:sz w:val="16"/>
                        </w:rPr>
                      </w:pPr>
                    </w:p>
                    <w:p w:rsidR="005F4B6A" w:rsidRPr="004F11E8" w:rsidRDefault="005F4B6A" w:rsidP="00E72BAF">
                      <w:pPr>
                        <w:pStyle w:val="BodyCopy"/>
                        <w:rPr>
                          <w:sz w:val="16"/>
                        </w:rPr>
                      </w:pPr>
                    </w:p>
                    <w:p w:rsidR="005F4B6A" w:rsidRPr="004F11E8" w:rsidRDefault="005F4B6A" w:rsidP="002A7863">
                      <w:pPr>
                        <w:pStyle w:val="BodyCopy"/>
                        <w:rPr>
                          <w:sz w:val="16"/>
                        </w:rPr>
                      </w:pPr>
                    </w:p>
                    <w:p w:rsidR="005F4B6A" w:rsidRPr="004F11E8" w:rsidRDefault="005F4B6A" w:rsidP="00E72BAF">
                      <w:pPr>
                        <w:pStyle w:val="BodyCopy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4C9F">
        <w:rPr>
          <w:noProof/>
          <w:szCs w:val="20"/>
          <w:lang w:val="en-CA" w:eastAsia="en-CA"/>
        </w:rPr>
        <w:drawing>
          <wp:anchor distT="0" distB="0" distL="114300" distR="114300" simplePos="0" relativeHeight="251674112" behindDoc="0" locked="0" layoutInCell="1" allowOverlap="1" wp14:anchorId="10A9CC9A" wp14:editId="5D1AF1CE">
            <wp:simplePos x="0" y="0"/>
            <wp:positionH relativeFrom="column">
              <wp:posOffset>5991225</wp:posOffset>
            </wp:positionH>
            <wp:positionV relativeFrom="paragraph">
              <wp:posOffset>4224338</wp:posOffset>
            </wp:positionV>
            <wp:extent cx="2504269" cy="1781169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3467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4" t="8639" r="18016" b="29780"/>
                    <a:stretch/>
                  </pic:blipFill>
                  <pic:spPr bwMode="auto">
                    <a:xfrm>
                      <a:off x="0" y="0"/>
                      <a:ext cx="2516398" cy="1789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C9F">
        <w:rPr>
          <w:noProof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6DBB5F13" wp14:editId="483B43AE">
                <wp:simplePos x="0" y="0"/>
                <wp:positionH relativeFrom="column">
                  <wp:posOffset>5924550</wp:posOffset>
                </wp:positionH>
                <wp:positionV relativeFrom="paragraph">
                  <wp:posOffset>4171949</wp:posOffset>
                </wp:positionV>
                <wp:extent cx="2623820" cy="1885633"/>
                <wp:effectExtent l="0" t="0" r="24130" b="1968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820" cy="188563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7234C3" id="Rectangle 28" o:spid="_x0000_s1026" style="position:absolute;margin-left:466.5pt;margin-top:328.5pt;width:206.6pt;height:148.5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" fillcolor="#7f7f7f [1612]" strokecolor="#7f7f7f [1612]" strokeweight="2pt"/>
            </w:pict>
          </mc:Fallback>
        </mc:AlternateContent>
      </w:r>
      <w:r w:rsidR="005E65BD">
        <w:rPr>
          <w:noProof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24A033B8" wp14:editId="30ECD497">
                <wp:simplePos x="0" y="0"/>
                <wp:positionH relativeFrom="column">
                  <wp:posOffset>2562225</wp:posOffset>
                </wp:positionH>
                <wp:positionV relativeFrom="paragraph">
                  <wp:posOffset>1706880</wp:posOffset>
                </wp:positionV>
                <wp:extent cx="2404745" cy="5151120"/>
                <wp:effectExtent l="0" t="0" r="14605" b="11430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4745" cy="515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5C4" w:rsidRDefault="00BF15C4" w:rsidP="00E72BAF">
                            <w:pPr>
                              <w:pStyle w:val="SUBHEAD"/>
                            </w:pPr>
                          </w:p>
                          <w:p w:rsidR="005F4B6A" w:rsidRPr="008E2C19" w:rsidRDefault="005F4B6A" w:rsidP="00E72BAF">
                            <w:pPr>
                              <w:pStyle w:val="SUBHEAD"/>
                            </w:pPr>
                            <w:r>
                              <w:t>Our goals</w:t>
                            </w:r>
                          </w:p>
                          <w:p w:rsidR="005F4B6A" w:rsidRPr="001A5684" w:rsidRDefault="005F4B6A" w:rsidP="003B0C5E">
                            <w:pPr>
                              <w:pStyle w:val="BodyCopy"/>
                              <w:numPr>
                                <w:ilvl w:val="0"/>
                                <w:numId w:val="12"/>
                              </w:numPr>
                              <w:ind w:left="426"/>
                              <w:rPr>
                                <w:sz w:val="21"/>
                                <w:szCs w:val="21"/>
                              </w:rPr>
                            </w:pPr>
                            <w:r w:rsidRPr="001A5684">
                              <w:rPr>
                                <w:sz w:val="21"/>
                                <w:szCs w:val="21"/>
                              </w:rPr>
                              <w:t xml:space="preserve">To provide </w:t>
                            </w:r>
                            <w:r w:rsidR="001A5684" w:rsidRPr="001A5684">
                              <w:rPr>
                                <w:sz w:val="21"/>
                                <w:szCs w:val="21"/>
                              </w:rPr>
                              <w:t>a unique and enjoyable experience</w:t>
                            </w:r>
                            <w:r w:rsidR="003B0C5E">
                              <w:rPr>
                                <w:sz w:val="21"/>
                                <w:szCs w:val="21"/>
                              </w:rPr>
                              <w:t xml:space="preserve"> for members</w:t>
                            </w:r>
                            <w:r w:rsidRPr="001A5684">
                              <w:rPr>
                                <w:sz w:val="21"/>
                                <w:szCs w:val="21"/>
                              </w:rPr>
                              <w:t xml:space="preserve"> and casual sailors</w:t>
                            </w:r>
                            <w:r w:rsidR="003B0C5E">
                              <w:rPr>
                                <w:sz w:val="21"/>
                                <w:szCs w:val="21"/>
                              </w:rPr>
                              <w:t xml:space="preserve"> that include</w:t>
                            </w:r>
                            <w:r w:rsidRPr="001A5684">
                              <w:rPr>
                                <w:sz w:val="21"/>
                                <w:szCs w:val="21"/>
                              </w:rPr>
                              <w:t xml:space="preserve"> opportu</w:t>
                            </w:r>
                            <w:r w:rsidR="00E50241">
                              <w:rPr>
                                <w:sz w:val="21"/>
                                <w:szCs w:val="21"/>
                              </w:rPr>
                              <w:t>nities for social, recreational</w:t>
                            </w:r>
                            <w:r w:rsidRPr="001A5684">
                              <w:rPr>
                                <w:sz w:val="21"/>
                                <w:szCs w:val="21"/>
                              </w:rPr>
                              <w:t xml:space="preserve"> and competitive activities</w:t>
                            </w:r>
                            <w:r w:rsidR="001A5684" w:rsidRPr="001A5684">
                              <w:rPr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:rsidR="00BF15C4" w:rsidRDefault="00BF15C4" w:rsidP="00BF15C4">
                            <w:pPr>
                              <w:pStyle w:val="BodyCopy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5F4B6A" w:rsidRDefault="005F4B6A" w:rsidP="003B0C5E">
                            <w:pPr>
                              <w:pStyle w:val="BodyCopy"/>
                              <w:numPr>
                                <w:ilvl w:val="0"/>
                                <w:numId w:val="12"/>
                              </w:numPr>
                              <w:ind w:left="426"/>
                              <w:rPr>
                                <w:sz w:val="21"/>
                                <w:szCs w:val="21"/>
                              </w:rPr>
                            </w:pPr>
                            <w:r w:rsidRPr="001A5684">
                              <w:rPr>
                                <w:sz w:val="21"/>
                                <w:szCs w:val="21"/>
                              </w:rPr>
                              <w:t xml:space="preserve">To build confidence, self-esteem, and create enhanced independence for people with </w:t>
                            </w:r>
                            <w:r w:rsidR="006F6EC9">
                              <w:rPr>
                                <w:sz w:val="21"/>
                                <w:szCs w:val="21"/>
                              </w:rPr>
                              <w:t>disabilities.</w:t>
                            </w:r>
                          </w:p>
                          <w:p w:rsidR="00BF15C4" w:rsidRDefault="00BF15C4" w:rsidP="00BF15C4">
                            <w:pPr>
                              <w:pStyle w:val="BodyCopy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6F6EC9" w:rsidRPr="006F6EC9" w:rsidRDefault="005F4B6A" w:rsidP="003B0C5E">
                            <w:pPr>
                              <w:pStyle w:val="BodyCopy"/>
                              <w:numPr>
                                <w:ilvl w:val="0"/>
                                <w:numId w:val="12"/>
                              </w:numPr>
                              <w:ind w:left="426"/>
                              <w:rPr>
                                <w:sz w:val="21"/>
                                <w:szCs w:val="21"/>
                              </w:rPr>
                            </w:pPr>
                            <w:r w:rsidRPr="001A5684">
                              <w:rPr>
                                <w:sz w:val="21"/>
                                <w:szCs w:val="21"/>
                              </w:rPr>
                              <w:t>To fa</w:t>
                            </w:r>
                            <w:r w:rsidR="006F6EC9">
                              <w:rPr>
                                <w:sz w:val="21"/>
                                <w:szCs w:val="21"/>
                              </w:rPr>
                              <w:t>cilitate integration of</w:t>
                            </w:r>
                            <w:r w:rsidRPr="001A5684">
                              <w:rPr>
                                <w:sz w:val="21"/>
                                <w:szCs w:val="21"/>
                              </w:rPr>
                              <w:t xml:space="preserve"> sailors</w:t>
                            </w:r>
                            <w:r w:rsidR="006F6EC9">
                              <w:rPr>
                                <w:sz w:val="21"/>
                                <w:szCs w:val="21"/>
                              </w:rPr>
                              <w:t xml:space="preserve"> with disabilities</w:t>
                            </w:r>
                            <w:r w:rsidRPr="001A5684">
                              <w:rPr>
                                <w:sz w:val="21"/>
                                <w:szCs w:val="21"/>
                              </w:rPr>
                              <w:t xml:space="preserve"> into </w:t>
                            </w:r>
                            <w:r w:rsidR="00E50241">
                              <w:rPr>
                                <w:sz w:val="21"/>
                                <w:szCs w:val="21"/>
                              </w:rPr>
                              <w:t>the full sailing experience</w:t>
                            </w:r>
                            <w:r w:rsidR="006F6EC9">
                              <w:rPr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:rsidR="00C31566" w:rsidRDefault="00C31566" w:rsidP="00E72BAF">
                            <w:pPr>
                              <w:pStyle w:val="SUBHEAD"/>
                            </w:pPr>
                          </w:p>
                          <w:p w:rsidR="005F4B6A" w:rsidRPr="008E2C19" w:rsidRDefault="005F4B6A" w:rsidP="00E72BAF">
                            <w:pPr>
                              <w:pStyle w:val="SUBHEAD"/>
                            </w:pPr>
                            <w:r>
                              <w:t>Independent Sailing</w:t>
                            </w:r>
                          </w:p>
                          <w:p w:rsidR="005F4B6A" w:rsidRPr="001A5684" w:rsidRDefault="003B0C5E" w:rsidP="00884B1E">
                            <w:pPr>
                              <w:pStyle w:val="BodyCopy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An </w:t>
                            </w:r>
                            <w:r w:rsidR="009E7F2C">
                              <w:rPr>
                                <w:sz w:val="21"/>
                                <w:szCs w:val="21"/>
                              </w:rPr>
                              <w:t>ILRC Able Sail</w:t>
                            </w:r>
                            <w:r w:rsidR="005F4B6A" w:rsidRPr="001A5684">
                              <w:rPr>
                                <w:sz w:val="21"/>
                                <w:szCs w:val="21"/>
                              </w:rPr>
                              <w:t xml:space="preserve"> individual membership provides you with the opportunity to</w:t>
                            </w:r>
                            <w:r w:rsidR="009E7F2C">
                              <w:rPr>
                                <w:sz w:val="21"/>
                                <w:szCs w:val="21"/>
                              </w:rPr>
                              <w:t>:</w:t>
                            </w:r>
                          </w:p>
                          <w:p w:rsidR="005F4B6A" w:rsidRPr="001A5684" w:rsidRDefault="005F4B6A" w:rsidP="00884B1E">
                            <w:pPr>
                              <w:pStyle w:val="BodyCopy"/>
                              <w:numPr>
                                <w:ilvl w:val="0"/>
                                <w:numId w:val="5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 w:rsidRPr="001A5684">
                              <w:rPr>
                                <w:sz w:val="21"/>
                                <w:szCs w:val="21"/>
                              </w:rPr>
                              <w:t>Sail anytime with a qualified sailing</w:t>
                            </w:r>
                            <w:r w:rsidR="00936F2B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1A5684">
                              <w:rPr>
                                <w:sz w:val="21"/>
                                <w:szCs w:val="21"/>
                              </w:rPr>
                              <w:t>companion</w:t>
                            </w:r>
                          </w:p>
                          <w:p w:rsidR="005F4B6A" w:rsidRPr="001A5684" w:rsidRDefault="005445BF" w:rsidP="00884B1E">
                            <w:pPr>
                              <w:pStyle w:val="BodyCopy"/>
                              <w:numPr>
                                <w:ilvl w:val="0"/>
                                <w:numId w:val="5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Participate in ILRC Able Sail</w:t>
                            </w:r>
                            <w:r w:rsidR="005F4B6A" w:rsidRPr="001A5684">
                              <w:rPr>
                                <w:sz w:val="21"/>
                                <w:szCs w:val="21"/>
                              </w:rPr>
                              <w:t xml:space="preserve"> social functions</w:t>
                            </w:r>
                          </w:p>
                          <w:p w:rsidR="005F4B6A" w:rsidRPr="001A5684" w:rsidRDefault="005F4B6A" w:rsidP="00884B1E">
                            <w:pPr>
                              <w:pStyle w:val="BodyCopy"/>
                              <w:numPr>
                                <w:ilvl w:val="0"/>
                                <w:numId w:val="5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 w:rsidRPr="001A5684">
                              <w:rPr>
                                <w:sz w:val="21"/>
                                <w:szCs w:val="21"/>
                              </w:rPr>
                              <w:t>Participat</w:t>
                            </w:r>
                            <w:r w:rsidR="00080CA4">
                              <w:rPr>
                                <w:sz w:val="21"/>
                                <w:szCs w:val="21"/>
                              </w:rPr>
                              <w:t>e in weekly race nights</w:t>
                            </w:r>
                          </w:p>
                          <w:p w:rsidR="005F4B6A" w:rsidRPr="001A5684" w:rsidRDefault="003B0C5E" w:rsidP="00884B1E">
                            <w:pPr>
                              <w:pStyle w:val="BodyCopy"/>
                              <w:numPr>
                                <w:ilvl w:val="0"/>
                                <w:numId w:val="5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Subscribe to P</w:t>
                            </w:r>
                            <w:r w:rsidR="005F4B6A" w:rsidRPr="001A5684">
                              <w:rPr>
                                <w:sz w:val="21"/>
                                <w:szCs w:val="21"/>
                              </w:rPr>
                              <w:t>orthole magazine</w:t>
                            </w:r>
                          </w:p>
                          <w:p w:rsidR="005F4B6A" w:rsidRPr="004F11E8" w:rsidRDefault="005F4B6A" w:rsidP="00E72BAF">
                            <w:pPr>
                              <w:pStyle w:val="BodyCopy"/>
                              <w:rPr>
                                <w:sz w:val="16"/>
                              </w:rPr>
                            </w:pPr>
                          </w:p>
                          <w:p w:rsidR="005F4B6A" w:rsidRPr="004F11E8" w:rsidRDefault="005F4B6A" w:rsidP="00E72BAF">
                            <w:pPr>
                              <w:pStyle w:val="BodyCopy"/>
                              <w:rPr>
                                <w:sz w:val="16"/>
                              </w:rPr>
                            </w:pPr>
                          </w:p>
                          <w:p w:rsidR="005F4B6A" w:rsidRPr="004F11E8" w:rsidRDefault="005F4B6A" w:rsidP="00E72BAF">
                            <w:pPr>
                              <w:pStyle w:val="BodyCopy"/>
                              <w:rPr>
                                <w:sz w:val="16"/>
                              </w:rPr>
                            </w:pPr>
                          </w:p>
                          <w:p w:rsidR="005F4B6A" w:rsidRPr="004F11E8" w:rsidRDefault="005F4B6A" w:rsidP="00E72BAF">
                            <w:pPr>
                              <w:pStyle w:val="BodyCopy"/>
                              <w:rPr>
                                <w:sz w:val="16"/>
                              </w:rPr>
                            </w:pPr>
                          </w:p>
                          <w:p w:rsidR="005F4B6A" w:rsidRPr="004F11E8" w:rsidRDefault="005F4B6A" w:rsidP="00E72BAF">
                            <w:pPr>
                              <w:pStyle w:val="BodyCopy"/>
                              <w:rPr>
                                <w:sz w:val="16"/>
                              </w:rPr>
                            </w:pPr>
                          </w:p>
                          <w:p w:rsidR="005F4B6A" w:rsidRPr="004F11E8" w:rsidRDefault="005F4B6A" w:rsidP="00E72BAF">
                            <w:pPr>
                              <w:pStyle w:val="BodyCopy"/>
                              <w:rPr>
                                <w:sz w:val="16"/>
                              </w:rPr>
                            </w:pPr>
                          </w:p>
                          <w:p w:rsidR="005F4B6A" w:rsidRPr="004F11E8" w:rsidRDefault="005F4B6A" w:rsidP="00E72BAF">
                            <w:pPr>
                              <w:pStyle w:val="BodyCopy"/>
                              <w:rPr>
                                <w:sz w:val="16"/>
                              </w:rPr>
                            </w:pPr>
                          </w:p>
                          <w:p w:rsidR="005F4B6A" w:rsidRPr="004F11E8" w:rsidRDefault="005F4B6A" w:rsidP="002A7863">
                            <w:pPr>
                              <w:pStyle w:val="BodyCopy"/>
                              <w:rPr>
                                <w:sz w:val="16"/>
                              </w:rPr>
                            </w:pPr>
                          </w:p>
                          <w:p w:rsidR="005F4B6A" w:rsidRPr="004F11E8" w:rsidRDefault="005F4B6A" w:rsidP="00E72BAF">
                            <w:pPr>
                              <w:pStyle w:val="BodyCopy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A033B8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5" type="#_x0000_t202" style="position:absolute;margin-left:201.75pt;margin-top:134.4pt;width:189.35pt;height:405.6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" filled="f" stroked="f">
                <v:textbox inset="0,0,0,0">
                  <w:txbxContent>
                    <w:p w:rsidR="00BF15C4" w:rsidRDefault="00BF15C4" w:rsidP="00E72BAF">
                      <w:pPr>
                        <w:pStyle w:val="SUBHEAD"/>
                      </w:pPr>
                    </w:p>
                    <w:p w:rsidR="005F4B6A" w:rsidRPr="008E2C19" w:rsidRDefault="005F4B6A" w:rsidP="00E72BAF">
                      <w:pPr>
                        <w:pStyle w:val="SUBHEAD"/>
                      </w:pPr>
                      <w:r>
                        <w:t>Our goals</w:t>
                      </w:r>
                    </w:p>
                    <w:p w:rsidR="005F4B6A" w:rsidRPr="001A5684" w:rsidRDefault="005F4B6A" w:rsidP="003B0C5E">
                      <w:pPr>
                        <w:pStyle w:val="BodyCopy"/>
                        <w:numPr>
                          <w:ilvl w:val="0"/>
                          <w:numId w:val="12"/>
                        </w:numPr>
                        <w:ind w:left="426"/>
                        <w:rPr>
                          <w:sz w:val="21"/>
                          <w:szCs w:val="21"/>
                        </w:rPr>
                      </w:pPr>
                      <w:r w:rsidRPr="001A5684">
                        <w:rPr>
                          <w:sz w:val="21"/>
                          <w:szCs w:val="21"/>
                        </w:rPr>
                        <w:t xml:space="preserve">To provide </w:t>
                      </w:r>
                      <w:r w:rsidR="001A5684" w:rsidRPr="001A5684">
                        <w:rPr>
                          <w:sz w:val="21"/>
                          <w:szCs w:val="21"/>
                        </w:rPr>
                        <w:t>a unique and enjoyable experience</w:t>
                      </w:r>
                      <w:r w:rsidR="003B0C5E">
                        <w:rPr>
                          <w:sz w:val="21"/>
                          <w:szCs w:val="21"/>
                        </w:rPr>
                        <w:t xml:space="preserve"> for members</w:t>
                      </w:r>
                      <w:r w:rsidRPr="001A5684">
                        <w:rPr>
                          <w:sz w:val="21"/>
                          <w:szCs w:val="21"/>
                        </w:rPr>
                        <w:t xml:space="preserve"> and casual sailors</w:t>
                      </w:r>
                      <w:r w:rsidR="003B0C5E">
                        <w:rPr>
                          <w:sz w:val="21"/>
                          <w:szCs w:val="21"/>
                        </w:rPr>
                        <w:t xml:space="preserve"> that include</w:t>
                      </w:r>
                      <w:r w:rsidRPr="001A5684">
                        <w:rPr>
                          <w:sz w:val="21"/>
                          <w:szCs w:val="21"/>
                        </w:rPr>
                        <w:t xml:space="preserve"> opportu</w:t>
                      </w:r>
                      <w:r w:rsidR="00E50241">
                        <w:rPr>
                          <w:sz w:val="21"/>
                          <w:szCs w:val="21"/>
                        </w:rPr>
                        <w:t>nities for social, recreational</w:t>
                      </w:r>
                      <w:r w:rsidRPr="001A5684">
                        <w:rPr>
                          <w:sz w:val="21"/>
                          <w:szCs w:val="21"/>
                        </w:rPr>
                        <w:t xml:space="preserve"> and competitive activities</w:t>
                      </w:r>
                      <w:r w:rsidR="001A5684" w:rsidRPr="001A5684">
                        <w:rPr>
                          <w:sz w:val="21"/>
                          <w:szCs w:val="21"/>
                        </w:rPr>
                        <w:t>.</w:t>
                      </w:r>
                    </w:p>
                    <w:p w:rsidR="00BF15C4" w:rsidRDefault="00BF15C4" w:rsidP="00BF15C4">
                      <w:pPr>
                        <w:pStyle w:val="BodyCopy"/>
                        <w:rPr>
                          <w:sz w:val="21"/>
                          <w:szCs w:val="21"/>
                        </w:rPr>
                      </w:pPr>
                    </w:p>
                    <w:p w:rsidR="005F4B6A" w:rsidRDefault="005F4B6A" w:rsidP="003B0C5E">
                      <w:pPr>
                        <w:pStyle w:val="BodyCopy"/>
                        <w:numPr>
                          <w:ilvl w:val="0"/>
                          <w:numId w:val="12"/>
                        </w:numPr>
                        <w:ind w:left="426"/>
                        <w:rPr>
                          <w:sz w:val="21"/>
                          <w:szCs w:val="21"/>
                        </w:rPr>
                      </w:pPr>
                      <w:r w:rsidRPr="001A5684">
                        <w:rPr>
                          <w:sz w:val="21"/>
                          <w:szCs w:val="21"/>
                        </w:rPr>
                        <w:t xml:space="preserve">To build confidence, self-esteem, and create enhanced independence for people with </w:t>
                      </w:r>
                      <w:r w:rsidR="006F6EC9">
                        <w:rPr>
                          <w:sz w:val="21"/>
                          <w:szCs w:val="21"/>
                        </w:rPr>
                        <w:t>disabilities.</w:t>
                      </w:r>
                    </w:p>
                    <w:p w:rsidR="00BF15C4" w:rsidRDefault="00BF15C4" w:rsidP="00BF15C4">
                      <w:pPr>
                        <w:pStyle w:val="BodyCopy"/>
                        <w:rPr>
                          <w:sz w:val="21"/>
                          <w:szCs w:val="21"/>
                        </w:rPr>
                      </w:pPr>
                    </w:p>
                    <w:p w:rsidR="006F6EC9" w:rsidRPr="006F6EC9" w:rsidRDefault="005F4B6A" w:rsidP="003B0C5E">
                      <w:pPr>
                        <w:pStyle w:val="BodyCopy"/>
                        <w:numPr>
                          <w:ilvl w:val="0"/>
                          <w:numId w:val="12"/>
                        </w:numPr>
                        <w:ind w:left="426"/>
                        <w:rPr>
                          <w:sz w:val="21"/>
                          <w:szCs w:val="21"/>
                        </w:rPr>
                      </w:pPr>
                      <w:r w:rsidRPr="001A5684">
                        <w:rPr>
                          <w:sz w:val="21"/>
                          <w:szCs w:val="21"/>
                        </w:rPr>
                        <w:t>To fa</w:t>
                      </w:r>
                      <w:r w:rsidR="006F6EC9">
                        <w:rPr>
                          <w:sz w:val="21"/>
                          <w:szCs w:val="21"/>
                        </w:rPr>
                        <w:t>cilitate integration of</w:t>
                      </w:r>
                      <w:r w:rsidRPr="001A5684">
                        <w:rPr>
                          <w:sz w:val="21"/>
                          <w:szCs w:val="21"/>
                        </w:rPr>
                        <w:t xml:space="preserve"> sailors</w:t>
                      </w:r>
                      <w:r w:rsidR="006F6EC9">
                        <w:rPr>
                          <w:sz w:val="21"/>
                          <w:szCs w:val="21"/>
                        </w:rPr>
                        <w:t xml:space="preserve"> with disabilities</w:t>
                      </w:r>
                      <w:r w:rsidRPr="001A5684">
                        <w:rPr>
                          <w:sz w:val="21"/>
                          <w:szCs w:val="21"/>
                        </w:rPr>
                        <w:t xml:space="preserve"> into </w:t>
                      </w:r>
                      <w:r w:rsidR="00E50241">
                        <w:rPr>
                          <w:sz w:val="21"/>
                          <w:szCs w:val="21"/>
                        </w:rPr>
                        <w:t>the full sailing experience</w:t>
                      </w:r>
                      <w:r w:rsidR="006F6EC9">
                        <w:rPr>
                          <w:sz w:val="21"/>
                          <w:szCs w:val="21"/>
                        </w:rPr>
                        <w:t>.</w:t>
                      </w:r>
                    </w:p>
                    <w:p w:rsidR="00C31566" w:rsidRDefault="00C31566" w:rsidP="00E72BAF">
                      <w:pPr>
                        <w:pStyle w:val="SUBHEAD"/>
                      </w:pPr>
                    </w:p>
                    <w:p w:rsidR="005F4B6A" w:rsidRPr="008E2C19" w:rsidRDefault="005F4B6A" w:rsidP="00E72BAF">
                      <w:pPr>
                        <w:pStyle w:val="SUBHEAD"/>
                      </w:pPr>
                      <w:r>
                        <w:t>Independent Sailing</w:t>
                      </w:r>
                    </w:p>
                    <w:p w:rsidR="005F4B6A" w:rsidRPr="001A5684" w:rsidRDefault="003B0C5E" w:rsidP="00884B1E">
                      <w:pPr>
                        <w:pStyle w:val="BodyCopy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 xml:space="preserve">An </w:t>
                      </w:r>
                      <w:r w:rsidR="009E7F2C">
                        <w:rPr>
                          <w:sz w:val="21"/>
                          <w:szCs w:val="21"/>
                        </w:rPr>
                        <w:t>ILRC Able Sail</w:t>
                      </w:r>
                      <w:r w:rsidR="005F4B6A" w:rsidRPr="001A5684">
                        <w:rPr>
                          <w:sz w:val="21"/>
                          <w:szCs w:val="21"/>
                        </w:rPr>
                        <w:t xml:space="preserve"> individual membership provides you with the opportunity to</w:t>
                      </w:r>
                      <w:r w:rsidR="009E7F2C">
                        <w:rPr>
                          <w:sz w:val="21"/>
                          <w:szCs w:val="21"/>
                        </w:rPr>
                        <w:t>:</w:t>
                      </w:r>
                    </w:p>
                    <w:p w:rsidR="005F4B6A" w:rsidRPr="001A5684" w:rsidRDefault="005F4B6A" w:rsidP="00884B1E">
                      <w:pPr>
                        <w:pStyle w:val="BodyCopy"/>
                        <w:numPr>
                          <w:ilvl w:val="0"/>
                          <w:numId w:val="5"/>
                        </w:numPr>
                        <w:rPr>
                          <w:sz w:val="21"/>
                          <w:szCs w:val="21"/>
                        </w:rPr>
                      </w:pPr>
                      <w:r w:rsidRPr="001A5684">
                        <w:rPr>
                          <w:sz w:val="21"/>
                          <w:szCs w:val="21"/>
                        </w:rPr>
                        <w:t>Sail anytime with a qualified sailing</w:t>
                      </w:r>
                      <w:r w:rsidR="00936F2B"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Pr="001A5684">
                        <w:rPr>
                          <w:sz w:val="21"/>
                          <w:szCs w:val="21"/>
                        </w:rPr>
                        <w:t>companion</w:t>
                      </w:r>
                    </w:p>
                    <w:p w:rsidR="005F4B6A" w:rsidRPr="001A5684" w:rsidRDefault="005445BF" w:rsidP="00884B1E">
                      <w:pPr>
                        <w:pStyle w:val="BodyCopy"/>
                        <w:numPr>
                          <w:ilvl w:val="0"/>
                          <w:numId w:val="5"/>
                        </w:num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Participate in ILRC Able Sail</w:t>
                      </w:r>
                      <w:r w:rsidR="005F4B6A" w:rsidRPr="001A5684">
                        <w:rPr>
                          <w:sz w:val="21"/>
                          <w:szCs w:val="21"/>
                        </w:rPr>
                        <w:t xml:space="preserve"> social</w:t>
                      </w:r>
                      <w:bookmarkStart w:id="1" w:name="_GoBack"/>
                      <w:bookmarkEnd w:id="1"/>
                      <w:r w:rsidR="005F4B6A" w:rsidRPr="001A5684">
                        <w:rPr>
                          <w:sz w:val="21"/>
                          <w:szCs w:val="21"/>
                        </w:rPr>
                        <w:t xml:space="preserve"> functions</w:t>
                      </w:r>
                    </w:p>
                    <w:p w:rsidR="005F4B6A" w:rsidRPr="001A5684" w:rsidRDefault="005F4B6A" w:rsidP="00884B1E">
                      <w:pPr>
                        <w:pStyle w:val="BodyCopy"/>
                        <w:numPr>
                          <w:ilvl w:val="0"/>
                          <w:numId w:val="5"/>
                        </w:numPr>
                        <w:rPr>
                          <w:sz w:val="21"/>
                          <w:szCs w:val="21"/>
                        </w:rPr>
                      </w:pPr>
                      <w:r w:rsidRPr="001A5684">
                        <w:rPr>
                          <w:sz w:val="21"/>
                          <w:szCs w:val="21"/>
                        </w:rPr>
                        <w:t>Participat</w:t>
                      </w:r>
                      <w:r w:rsidR="00080CA4">
                        <w:rPr>
                          <w:sz w:val="21"/>
                          <w:szCs w:val="21"/>
                        </w:rPr>
                        <w:t>e in weekly race nights</w:t>
                      </w:r>
                    </w:p>
                    <w:p w:rsidR="005F4B6A" w:rsidRPr="001A5684" w:rsidRDefault="003B0C5E" w:rsidP="00884B1E">
                      <w:pPr>
                        <w:pStyle w:val="BodyCopy"/>
                        <w:numPr>
                          <w:ilvl w:val="0"/>
                          <w:numId w:val="5"/>
                        </w:num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Subscribe to P</w:t>
                      </w:r>
                      <w:r w:rsidR="005F4B6A" w:rsidRPr="001A5684">
                        <w:rPr>
                          <w:sz w:val="21"/>
                          <w:szCs w:val="21"/>
                        </w:rPr>
                        <w:t>orthole magazine</w:t>
                      </w:r>
                    </w:p>
                    <w:p w:rsidR="005F4B6A" w:rsidRPr="004F11E8" w:rsidRDefault="005F4B6A" w:rsidP="00E72BAF">
                      <w:pPr>
                        <w:pStyle w:val="BodyCopy"/>
                        <w:rPr>
                          <w:sz w:val="16"/>
                        </w:rPr>
                      </w:pPr>
                    </w:p>
                    <w:p w:rsidR="005F4B6A" w:rsidRPr="004F11E8" w:rsidRDefault="005F4B6A" w:rsidP="00E72BAF">
                      <w:pPr>
                        <w:pStyle w:val="BodyCopy"/>
                        <w:rPr>
                          <w:sz w:val="16"/>
                        </w:rPr>
                      </w:pPr>
                    </w:p>
                    <w:p w:rsidR="005F4B6A" w:rsidRPr="004F11E8" w:rsidRDefault="005F4B6A" w:rsidP="00E72BAF">
                      <w:pPr>
                        <w:pStyle w:val="BodyCopy"/>
                        <w:rPr>
                          <w:sz w:val="16"/>
                        </w:rPr>
                      </w:pPr>
                    </w:p>
                    <w:p w:rsidR="005F4B6A" w:rsidRPr="004F11E8" w:rsidRDefault="005F4B6A" w:rsidP="00E72BAF">
                      <w:pPr>
                        <w:pStyle w:val="BodyCopy"/>
                        <w:rPr>
                          <w:sz w:val="16"/>
                        </w:rPr>
                      </w:pPr>
                    </w:p>
                    <w:p w:rsidR="005F4B6A" w:rsidRPr="004F11E8" w:rsidRDefault="005F4B6A" w:rsidP="00E72BAF">
                      <w:pPr>
                        <w:pStyle w:val="BodyCopy"/>
                        <w:rPr>
                          <w:sz w:val="16"/>
                        </w:rPr>
                      </w:pPr>
                    </w:p>
                    <w:p w:rsidR="005F4B6A" w:rsidRPr="004F11E8" w:rsidRDefault="005F4B6A" w:rsidP="00E72BAF">
                      <w:pPr>
                        <w:pStyle w:val="BodyCopy"/>
                        <w:rPr>
                          <w:sz w:val="16"/>
                        </w:rPr>
                      </w:pPr>
                    </w:p>
                    <w:p w:rsidR="005F4B6A" w:rsidRPr="004F11E8" w:rsidRDefault="005F4B6A" w:rsidP="00E72BAF">
                      <w:pPr>
                        <w:pStyle w:val="BodyCopy"/>
                        <w:rPr>
                          <w:sz w:val="16"/>
                        </w:rPr>
                      </w:pPr>
                    </w:p>
                    <w:p w:rsidR="005F4B6A" w:rsidRPr="004F11E8" w:rsidRDefault="005F4B6A" w:rsidP="002A7863">
                      <w:pPr>
                        <w:pStyle w:val="BodyCopy"/>
                        <w:rPr>
                          <w:sz w:val="16"/>
                        </w:rPr>
                      </w:pPr>
                    </w:p>
                    <w:p w:rsidR="005F4B6A" w:rsidRPr="004F11E8" w:rsidRDefault="005F4B6A" w:rsidP="00E72BAF">
                      <w:pPr>
                        <w:pStyle w:val="BodyCopy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77DA">
        <w:rPr>
          <w:noProof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8A467EC" wp14:editId="26336BA7">
                <wp:simplePos x="0" y="0"/>
                <wp:positionH relativeFrom="column">
                  <wp:posOffset>-704215</wp:posOffset>
                </wp:positionH>
                <wp:positionV relativeFrom="paragraph">
                  <wp:posOffset>4820285</wp:posOffset>
                </wp:positionV>
                <wp:extent cx="2432050" cy="611505"/>
                <wp:effectExtent l="635" t="635" r="0" b="0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0" cy="61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4B6A" w:rsidRDefault="005F4B6A" w:rsidP="00E72BAF">
                            <w:pPr>
                              <w:pStyle w:val="SUBHEAD"/>
                            </w:pPr>
                            <w:r>
                              <w:t>We offer:</w:t>
                            </w:r>
                          </w:p>
                          <w:p w:rsidR="005F4B6A" w:rsidRDefault="005F4B6A" w:rsidP="00E72BAF">
                            <w:pPr>
                              <w:jc w:val="center"/>
                            </w:pPr>
                          </w:p>
                          <w:p w:rsidR="005F4B6A" w:rsidRDefault="005F4B6A" w:rsidP="00E72B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3A4DA" id="Text Box 10" o:spid="_x0000_s1036" type="#_x0000_t202" style="position:absolute;margin-left:-55.45pt;margin-top:379.55pt;width:191.5pt;height:48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" filled="f" stroked="f">
                <v:textbox inset="0,0,0,0">
                  <w:txbxContent>
                    <w:p w:rsidR="005F4B6A" w:rsidRDefault="005F4B6A" w:rsidP="00E72BAF">
                      <w:pPr>
                        <w:pStyle w:val="SUBHEAD"/>
                      </w:pPr>
                      <w:r>
                        <w:t>We offer:</w:t>
                      </w:r>
                    </w:p>
                    <w:p w:rsidR="005F4B6A" w:rsidRDefault="005F4B6A" w:rsidP="00E72BAF">
                      <w:pPr>
                        <w:jc w:val="center"/>
                      </w:pPr>
                    </w:p>
                    <w:p w:rsidR="005F4B6A" w:rsidRDefault="005F4B6A" w:rsidP="00E72BA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177DA">
        <w:rPr>
          <w:noProof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DB5B1DF" wp14:editId="5E75876F">
                <wp:simplePos x="0" y="0"/>
                <wp:positionH relativeFrom="column">
                  <wp:posOffset>-704215</wp:posOffset>
                </wp:positionH>
                <wp:positionV relativeFrom="paragraph">
                  <wp:posOffset>4888865</wp:posOffset>
                </wp:positionV>
                <wp:extent cx="2432050" cy="1705610"/>
                <wp:effectExtent l="635" t="2540" r="0" b="0"/>
                <wp:wrapNone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0" cy="170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1566" w:rsidRDefault="00C31566" w:rsidP="00C31566">
                            <w:pPr>
                              <w:pStyle w:val="BULLETPOINTS"/>
                              <w:tabs>
                                <w:tab w:val="left" w:pos="180"/>
                              </w:tabs>
                              <w:rPr>
                                <w:color w:val="808080"/>
                                <w:sz w:val="20"/>
                              </w:rPr>
                            </w:pPr>
                          </w:p>
                          <w:p w:rsidR="00C31566" w:rsidRDefault="00C31566" w:rsidP="00C31566">
                            <w:pPr>
                              <w:pStyle w:val="BULLETPOINTS"/>
                              <w:tabs>
                                <w:tab w:val="left" w:pos="180"/>
                              </w:tabs>
                              <w:rPr>
                                <w:color w:val="808080"/>
                                <w:sz w:val="20"/>
                              </w:rPr>
                            </w:pPr>
                          </w:p>
                          <w:p w:rsidR="00C31566" w:rsidRPr="004F11E8" w:rsidRDefault="00C31566" w:rsidP="00C31566">
                            <w:pPr>
                              <w:pStyle w:val="BULLETPOINTS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80"/>
                              </w:tabs>
                              <w:rPr>
                                <w:color w:val="808080"/>
                                <w:sz w:val="20"/>
                              </w:rPr>
                            </w:pPr>
                            <w:r>
                              <w:rPr>
                                <w:color w:val="808080"/>
                                <w:sz w:val="20"/>
                              </w:rPr>
                              <w:t>Individual Leisure Sailing</w:t>
                            </w:r>
                          </w:p>
                          <w:p w:rsidR="00C31566" w:rsidRPr="004F11E8" w:rsidRDefault="00C31566" w:rsidP="00C31566">
                            <w:pPr>
                              <w:pStyle w:val="BULLETPOINTS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80"/>
                              </w:tabs>
                              <w:rPr>
                                <w:color w:val="808080"/>
                                <w:sz w:val="20"/>
                              </w:rPr>
                            </w:pPr>
                            <w:r>
                              <w:rPr>
                                <w:color w:val="808080"/>
                                <w:sz w:val="20"/>
                              </w:rPr>
                              <w:t>Group Leisure Sailing</w:t>
                            </w:r>
                          </w:p>
                          <w:p w:rsidR="00C31566" w:rsidRPr="00C31566" w:rsidRDefault="00C31566" w:rsidP="00C31566">
                            <w:pPr>
                              <w:pStyle w:val="BULLETPOINTS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80"/>
                              </w:tabs>
                              <w:rPr>
                                <w:color w:val="808080"/>
                                <w:sz w:val="20"/>
                              </w:rPr>
                            </w:pPr>
                            <w:r w:rsidRPr="00C31566">
                              <w:rPr>
                                <w:color w:val="808080"/>
                                <w:sz w:val="20"/>
                              </w:rPr>
                              <w:t>Flexible Hours that Cooperate with yours</w:t>
                            </w:r>
                          </w:p>
                          <w:p w:rsidR="005F4B6A" w:rsidRPr="004F11E8" w:rsidRDefault="005F4B6A" w:rsidP="00E72BAF">
                            <w:pPr>
                              <w:pStyle w:val="BULLETPOINTS"/>
                              <w:tabs>
                                <w:tab w:val="left" w:pos="180"/>
                              </w:tabs>
                              <w:ind w:left="180"/>
                              <w:rPr>
                                <w:color w:val="808080"/>
                                <w:sz w:val="20"/>
                              </w:rPr>
                            </w:pPr>
                          </w:p>
                          <w:p w:rsidR="005F4B6A" w:rsidRPr="004F11E8" w:rsidRDefault="005F4B6A" w:rsidP="00E72BAF">
                            <w:pPr>
                              <w:pStyle w:val="BULLETPOINTS"/>
                              <w:tabs>
                                <w:tab w:val="left" w:pos="180"/>
                              </w:tabs>
                              <w:ind w:left="720"/>
                              <w:rPr>
                                <w:color w:val="808080"/>
                                <w:sz w:val="20"/>
                              </w:rPr>
                            </w:pPr>
                          </w:p>
                          <w:p w:rsidR="005F4B6A" w:rsidRPr="004F11E8" w:rsidRDefault="005F4B6A" w:rsidP="00E72BAF">
                            <w:pPr>
                              <w:pStyle w:val="BULLETPOINTS"/>
                              <w:tabs>
                                <w:tab w:val="left" w:pos="180"/>
                              </w:tabs>
                              <w:ind w:left="720"/>
                              <w:rPr>
                                <w:color w:val="808080"/>
                              </w:rPr>
                            </w:pPr>
                          </w:p>
                          <w:p w:rsidR="005F4B6A" w:rsidRPr="004F11E8" w:rsidRDefault="005F4B6A" w:rsidP="00E72BAF">
                            <w:pPr>
                              <w:ind w:left="180"/>
                              <w:rPr>
                                <w:color w:val="808080"/>
                              </w:rPr>
                            </w:pPr>
                          </w:p>
                          <w:p w:rsidR="005F4B6A" w:rsidRPr="004F11E8" w:rsidRDefault="005F4B6A" w:rsidP="00E72BAF">
                            <w:pPr>
                              <w:ind w:left="180"/>
                              <w:rPr>
                                <w:color w:val="80808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5B1DF" id="Text Box 9" o:spid="_x0000_s1037" type="#_x0000_t202" style="position:absolute;margin-left:-55.45pt;margin-top:384.95pt;width:191.5pt;height:134.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wcCsgIAALM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" filled="f" stroked="f">
                <v:textbox inset="0,0,0,0">
                  <w:txbxContent>
                    <w:p w:rsidR="00C31566" w:rsidRDefault="00C31566" w:rsidP="00C31566">
                      <w:pPr>
                        <w:pStyle w:val="BULLETPOINTS"/>
                        <w:tabs>
                          <w:tab w:val="left" w:pos="180"/>
                        </w:tabs>
                        <w:rPr>
                          <w:color w:val="808080"/>
                          <w:sz w:val="20"/>
                        </w:rPr>
                      </w:pPr>
                    </w:p>
                    <w:p w:rsidR="00C31566" w:rsidRDefault="00C31566" w:rsidP="00C31566">
                      <w:pPr>
                        <w:pStyle w:val="BULLETPOINTS"/>
                        <w:tabs>
                          <w:tab w:val="left" w:pos="180"/>
                        </w:tabs>
                        <w:rPr>
                          <w:color w:val="808080"/>
                          <w:sz w:val="20"/>
                        </w:rPr>
                      </w:pPr>
                    </w:p>
                    <w:p w:rsidR="00C31566" w:rsidRPr="004F11E8" w:rsidRDefault="00C31566" w:rsidP="00C31566">
                      <w:pPr>
                        <w:pStyle w:val="BULLETPOINTS"/>
                        <w:numPr>
                          <w:ilvl w:val="0"/>
                          <w:numId w:val="9"/>
                        </w:numPr>
                        <w:tabs>
                          <w:tab w:val="left" w:pos="180"/>
                        </w:tabs>
                        <w:rPr>
                          <w:color w:val="808080"/>
                          <w:sz w:val="20"/>
                        </w:rPr>
                      </w:pPr>
                      <w:r>
                        <w:rPr>
                          <w:color w:val="808080"/>
                          <w:sz w:val="20"/>
                        </w:rPr>
                        <w:t>Individual Leisure Sailing</w:t>
                      </w:r>
                    </w:p>
                    <w:p w:rsidR="00C31566" w:rsidRPr="004F11E8" w:rsidRDefault="00C31566" w:rsidP="00C31566">
                      <w:pPr>
                        <w:pStyle w:val="BULLETPOINTS"/>
                        <w:numPr>
                          <w:ilvl w:val="0"/>
                          <w:numId w:val="9"/>
                        </w:numPr>
                        <w:tabs>
                          <w:tab w:val="left" w:pos="180"/>
                        </w:tabs>
                        <w:rPr>
                          <w:color w:val="808080"/>
                          <w:sz w:val="20"/>
                        </w:rPr>
                      </w:pPr>
                      <w:r>
                        <w:rPr>
                          <w:color w:val="808080"/>
                          <w:sz w:val="20"/>
                        </w:rPr>
                        <w:t>Group Leisure Sailing</w:t>
                      </w:r>
                    </w:p>
                    <w:p w:rsidR="00C31566" w:rsidRPr="00C31566" w:rsidRDefault="00C31566" w:rsidP="00C31566">
                      <w:pPr>
                        <w:pStyle w:val="BULLETPOINTS"/>
                        <w:numPr>
                          <w:ilvl w:val="0"/>
                          <w:numId w:val="10"/>
                        </w:numPr>
                        <w:tabs>
                          <w:tab w:val="left" w:pos="180"/>
                        </w:tabs>
                        <w:rPr>
                          <w:color w:val="808080"/>
                          <w:sz w:val="20"/>
                        </w:rPr>
                      </w:pPr>
                      <w:r w:rsidRPr="00C31566">
                        <w:rPr>
                          <w:color w:val="808080"/>
                          <w:sz w:val="20"/>
                        </w:rPr>
                        <w:t>Flexible Hours that Cooperate with yours</w:t>
                      </w:r>
                    </w:p>
                    <w:p w:rsidR="005F4B6A" w:rsidRPr="004F11E8" w:rsidRDefault="005F4B6A" w:rsidP="00E72BAF">
                      <w:pPr>
                        <w:pStyle w:val="BULLETPOINTS"/>
                        <w:tabs>
                          <w:tab w:val="left" w:pos="180"/>
                        </w:tabs>
                        <w:ind w:left="180"/>
                        <w:rPr>
                          <w:color w:val="808080"/>
                          <w:sz w:val="20"/>
                        </w:rPr>
                      </w:pPr>
                    </w:p>
                    <w:p w:rsidR="005F4B6A" w:rsidRPr="004F11E8" w:rsidRDefault="005F4B6A" w:rsidP="00E72BAF">
                      <w:pPr>
                        <w:pStyle w:val="BULLETPOINTS"/>
                        <w:tabs>
                          <w:tab w:val="left" w:pos="180"/>
                        </w:tabs>
                        <w:ind w:left="720"/>
                        <w:rPr>
                          <w:color w:val="808080"/>
                          <w:sz w:val="20"/>
                        </w:rPr>
                      </w:pPr>
                    </w:p>
                    <w:p w:rsidR="005F4B6A" w:rsidRPr="004F11E8" w:rsidRDefault="005F4B6A" w:rsidP="00E72BAF">
                      <w:pPr>
                        <w:pStyle w:val="BULLETPOINTS"/>
                        <w:tabs>
                          <w:tab w:val="left" w:pos="180"/>
                        </w:tabs>
                        <w:ind w:left="720"/>
                        <w:rPr>
                          <w:color w:val="808080"/>
                        </w:rPr>
                      </w:pPr>
                    </w:p>
                    <w:p w:rsidR="005F4B6A" w:rsidRPr="004F11E8" w:rsidRDefault="005F4B6A" w:rsidP="00E72BAF">
                      <w:pPr>
                        <w:ind w:left="180"/>
                        <w:rPr>
                          <w:color w:val="808080"/>
                        </w:rPr>
                      </w:pPr>
                    </w:p>
                    <w:p w:rsidR="005F4B6A" w:rsidRPr="004F11E8" w:rsidRDefault="005F4B6A" w:rsidP="00E72BAF">
                      <w:pPr>
                        <w:ind w:left="180"/>
                        <w:rPr>
                          <w:color w:val="8080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77DA">
        <w:rPr>
          <w:noProof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DD99BD8" wp14:editId="003C843D">
                <wp:simplePos x="0" y="0"/>
                <wp:positionH relativeFrom="column">
                  <wp:posOffset>-704215</wp:posOffset>
                </wp:positionH>
                <wp:positionV relativeFrom="paragraph">
                  <wp:posOffset>288290</wp:posOffset>
                </wp:positionV>
                <wp:extent cx="2432050" cy="4120515"/>
                <wp:effectExtent l="635" t="2540" r="0" b="1270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0" cy="412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3ADF" w:rsidRDefault="00233ADF" w:rsidP="00884B1E">
                            <w:pPr>
                              <w:pStyle w:val="BodyCopy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5F4B6A" w:rsidRDefault="009E7F2C" w:rsidP="00884B1E">
                            <w:pPr>
                              <w:pStyle w:val="BodyCopy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ILRC Able Sail</w:t>
                            </w:r>
                            <w:r w:rsidR="005F4B6A" w:rsidRPr="000E2659">
                              <w:rPr>
                                <w:sz w:val="21"/>
                                <w:szCs w:val="21"/>
                              </w:rPr>
                              <w:t xml:space="preserve"> is a not</w:t>
                            </w:r>
                            <w:r w:rsidR="004574C5">
                              <w:rPr>
                                <w:sz w:val="21"/>
                                <w:szCs w:val="21"/>
                              </w:rPr>
                              <w:t>-</w:t>
                            </w:r>
                            <w:r w:rsidR="005F4B6A" w:rsidRPr="000E2659">
                              <w:rPr>
                                <w:sz w:val="21"/>
                                <w:szCs w:val="21"/>
                              </w:rPr>
                              <w:t>for</w:t>
                            </w:r>
                            <w:r w:rsidR="004574C5">
                              <w:rPr>
                                <w:sz w:val="21"/>
                                <w:szCs w:val="21"/>
                              </w:rPr>
                              <w:t>-</w:t>
                            </w:r>
                            <w:r w:rsidR="005F4B6A" w:rsidRPr="000E2659">
                              <w:rPr>
                                <w:sz w:val="21"/>
                                <w:szCs w:val="21"/>
                              </w:rPr>
                              <w:t>profit</w:t>
                            </w:r>
                            <w:r w:rsidR="00B475EA" w:rsidRPr="000E2659">
                              <w:rPr>
                                <w:sz w:val="21"/>
                                <w:szCs w:val="21"/>
                              </w:rPr>
                              <w:t xml:space="preserve"> summer program</w:t>
                            </w:r>
                            <w:r w:rsidR="00E50241">
                              <w:rPr>
                                <w:sz w:val="21"/>
                                <w:szCs w:val="21"/>
                              </w:rPr>
                              <w:t xml:space="preserve"> directed by the Independent Living Resource Centre</w:t>
                            </w:r>
                            <w:r w:rsidR="00B475EA" w:rsidRPr="000E2659">
                              <w:rPr>
                                <w:sz w:val="21"/>
                                <w:szCs w:val="21"/>
                              </w:rPr>
                              <w:t>.</w:t>
                            </w:r>
                            <w:r w:rsidR="005F4B6A" w:rsidRPr="000E2659">
                              <w:rPr>
                                <w:sz w:val="21"/>
                                <w:szCs w:val="21"/>
                              </w:rPr>
                              <w:t xml:space="preserve">  We are dedicated to providing people with disabilities the opportunity to </w:t>
                            </w:r>
                            <w:r w:rsidR="00E50241">
                              <w:rPr>
                                <w:sz w:val="21"/>
                                <w:szCs w:val="21"/>
                              </w:rPr>
                              <w:t>experience</w:t>
                            </w:r>
                            <w:r w:rsidR="005F4B6A" w:rsidRPr="000E2659">
                              <w:rPr>
                                <w:sz w:val="21"/>
                                <w:szCs w:val="21"/>
                              </w:rPr>
                              <w:t xml:space="preserve"> the freedom of sailing.</w:t>
                            </w:r>
                          </w:p>
                          <w:p w:rsidR="0090041A" w:rsidRDefault="0090041A" w:rsidP="00884B1E">
                            <w:pPr>
                              <w:pStyle w:val="BodyCopy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90041A" w:rsidRDefault="0090041A" w:rsidP="0090041A">
                            <w:pPr>
                              <w:pStyle w:val="BodyCopy"/>
                              <w:rPr>
                                <w:sz w:val="21"/>
                                <w:szCs w:val="21"/>
                              </w:rPr>
                            </w:pPr>
                            <w:r w:rsidRPr="000E2659">
                              <w:rPr>
                                <w:sz w:val="21"/>
                                <w:szCs w:val="21"/>
                              </w:rPr>
                              <w:t>We curr</w:t>
                            </w:r>
                            <w:r w:rsidR="004574C5">
                              <w:rPr>
                                <w:sz w:val="21"/>
                                <w:szCs w:val="21"/>
                              </w:rPr>
                              <w:t>ently sail in Winnipeg</w:t>
                            </w:r>
                            <w:r w:rsidR="009E7F2C">
                              <w:rPr>
                                <w:sz w:val="21"/>
                                <w:szCs w:val="21"/>
                              </w:rPr>
                              <w:t>,</w:t>
                            </w:r>
                            <w:r w:rsidR="004574C5">
                              <w:rPr>
                                <w:sz w:val="21"/>
                                <w:szCs w:val="21"/>
                              </w:rPr>
                              <w:t xml:space="preserve"> Manitoba on the lake Devonian</w:t>
                            </w:r>
                            <w:r w:rsidRPr="000E2659">
                              <w:rPr>
                                <w:sz w:val="21"/>
                                <w:szCs w:val="21"/>
                              </w:rPr>
                              <w:t xml:space="preserve"> at Fort Whyte Alive</w:t>
                            </w:r>
                            <w:r w:rsidR="00080CA4">
                              <w:rPr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:rsidR="0090041A" w:rsidRDefault="0090041A" w:rsidP="00884B1E">
                            <w:pPr>
                              <w:pStyle w:val="BodyCopy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90041A" w:rsidRDefault="009E7F2C" w:rsidP="00884B1E">
                            <w:pPr>
                              <w:pStyle w:val="BodyCopy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ILRC Able Sail</w:t>
                            </w:r>
                            <w:r w:rsidR="00E50241">
                              <w:rPr>
                                <w:sz w:val="21"/>
                                <w:szCs w:val="21"/>
                              </w:rPr>
                              <w:t xml:space="preserve"> delivers an accessible sailing experience</w:t>
                            </w:r>
                            <w:r w:rsidR="004574C5">
                              <w:rPr>
                                <w:sz w:val="21"/>
                                <w:szCs w:val="21"/>
                              </w:rPr>
                              <w:t xml:space="preserve"> through</w:t>
                            </w:r>
                            <w:r w:rsidR="006F6EC9">
                              <w:rPr>
                                <w:sz w:val="21"/>
                                <w:szCs w:val="21"/>
                              </w:rPr>
                              <w:t xml:space="preserve"> program adaptations that include:</w:t>
                            </w:r>
                          </w:p>
                          <w:p w:rsidR="006F6EC9" w:rsidRDefault="003B0C5E" w:rsidP="006F6EC9">
                            <w:pPr>
                              <w:pStyle w:val="BodyCopy"/>
                              <w:numPr>
                                <w:ilvl w:val="0"/>
                                <w:numId w:val="6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U</w:t>
                            </w:r>
                            <w:r w:rsidR="00DB436B">
                              <w:rPr>
                                <w:sz w:val="21"/>
                                <w:szCs w:val="21"/>
                              </w:rPr>
                              <w:t>ntip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p</w:t>
                            </w:r>
                            <w:r w:rsidR="00DB436B">
                              <w:rPr>
                                <w:sz w:val="21"/>
                                <w:szCs w:val="21"/>
                              </w:rPr>
                              <w:t>able, unsinkable</w:t>
                            </w:r>
                            <w:r w:rsidR="006F6EC9">
                              <w:rPr>
                                <w:sz w:val="21"/>
                                <w:szCs w:val="21"/>
                              </w:rPr>
                              <w:t xml:space="preserve"> Martin 16’s</w:t>
                            </w:r>
                          </w:p>
                          <w:p w:rsidR="006F6EC9" w:rsidRDefault="006F6EC9" w:rsidP="006F6EC9">
                            <w:pPr>
                              <w:pStyle w:val="BodyCopy"/>
                              <w:numPr>
                                <w:ilvl w:val="0"/>
                                <w:numId w:val="6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Automatic maneuvering</w:t>
                            </w:r>
                            <w:r w:rsidR="003B0C5E">
                              <w:rPr>
                                <w:sz w:val="21"/>
                                <w:szCs w:val="21"/>
                              </w:rPr>
                              <w:t xml:space="preserve"> system, including Joystick, or S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ip</w:t>
                            </w:r>
                            <w:r w:rsidR="003B0C5E">
                              <w:rPr>
                                <w:sz w:val="21"/>
                                <w:szCs w:val="21"/>
                              </w:rPr>
                              <w:t>-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and</w:t>
                            </w:r>
                            <w:r w:rsidR="003B0C5E">
                              <w:rPr>
                                <w:sz w:val="21"/>
                                <w:szCs w:val="21"/>
                              </w:rPr>
                              <w:t>- P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uff</w:t>
                            </w:r>
                          </w:p>
                          <w:p w:rsidR="006F6EC9" w:rsidRDefault="00DB436B" w:rsidP="006F6EC9">
                            <w:pPr>
                              <w:pStyle w:val="BodyCopy"/>
                              <w:numPr>
                                <w:ilvl w:val="0"/>
                                <w:numId w:val="6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L</w:t>
                            </w:r>
                            <w:r w:rsidR="006F6EC9">
                              <w:rPr>
                                <w:sz w:val="21"/>
                                <w:szCs w:val="21"/>
                              </w:rPr>
                              <w:t xml:space="preserve">ift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&amp; </w:t>
                            </w:r>
                            <w:r w:rsidR="006F6EC9">
                              <w:rPr>
                                <w:sz w:val="21"/>
                                <w:szCs w:val="21"/>
                              </w:rPr>
                              <w:t>transfer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device</w:t>
                            </w:r>
                            <w:r w:rsidR="006F6EC9">
                              <w:rPr>
                                <w:sz w:val="21"/>
                                <w:szCs w:val="21"/>
                              </w:rPr>
                              <w:t xml:space="preserve"> for easy access into and out of the boats</w:t>
                            </w:r>
                          </w:p>
                          <w:p w:rsidR="006F6EC9" w:rsidRDefault="003B0C5E" w:rsidP="006F6EC9">
                            <w:pPr>
                              <w:pStyle w:val="BodyCopy"/>
                              <w:numPr>
                                <w:ilvl w:val="0"/>
                                <w:numId w:val="6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Accessible docks</w:t>
                            </w:r>
                            <w:r w:rsidR="006F6EC9">
                              <w:rPr>
                                <w:sz w:val="21"/>
                                <w:szCs w:val="21"/>
                              </w:rPr>
                              <w:t xml:space="preserve"> and washrooms </w:t>
                            </w:r>
                          </w:p>
                          <w:p w:rsidR="006F6EC9" w:rsidRDefault="003B0C5E" w:rsidP="006F6EC9">
                            <w:pPr>
                              <w:pStyle w:val="BodyCopy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Whatever the desire, we tailor the</w:t>
                            </w:r>
                            <w:r w:rsidR="006F6EC9">
                              <w:rPr>
                                <w:sz w:val="21"/>
                                <w:szCs w:val="21"/>
                              </w:rPr>
                              <w:t xml:space="preserve"> experience to meet the needs of the individual.</w:t>
                            </w:r>
                          </w:p>
                          <w:p w:rsidR="005F4B6A" w:rsidRDefault="005F4B6A" w:rsidP="00A16BFF">
                            <w:pPr>
                              <w:pStyle w:val="BodyCopy"/>
                            </w:pPr>
                          </w:p>
                          <w:p w:rsidR="005F4B6A" w:rsidRPr="00A16BFF" w:rsidRDefault="005F4B6A" w:rsidP="00E72BAF">
                            <w:pPr>
                              <w:pStyle w:val="BodyCopy"/>
                            </w:pPr>
                          </w:p>
                          <w:p w:rsidR="005F4B6A" w:rsidRPr="004F11E8" w:rsidRDefault="005F4B6A" w:rsidP="002A7863">
                            <w:pPr>
                              <w:pStyle w:val="BodyCopy"/>
                              <w:rPr>
                                <w:sz w:val="16"/>
                              </w:rPr>
                            </w:pPr>
                          </w:p>
                          <w:p w:rsidR="005F4B6A" w:rsidRPr="004F11E8" w:rsidRDefault="005F4B6A" w:rsidP="00E72BAF">
                            <w:pPr>
                              <w:pStyle w:val="BodyCopy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99BD8" id="Text Box 8" o:spid="_x0000_s1038" type="#_x0000_t202" style="position:absolute;margin-left:-55.45pt;margin-top:22.7pt;width:191.5pt;height:324.4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jWCrwIAALM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" filled="f" stroked="f">
                <v:textbox inset="0,0,0,0">
                  <w:txbxContent>
                    <w:p w:rsidR="00233ADF" w:rsidRDefault="00233ADF" w:rsidP="00884B1E">
                      <w:pPr>
                        <w:pStyle w:val="BodyCopy"/>
                        <w:rPr>
                          <w:sz w:val="21"/>
                          <w:szCs w:val="21"/>
                        </w:rPr>
                      </w:pPr>
                    </w:p>
                    <w:p w:rsidR="005F4B6A" w:rsidRDefault="009E7F2C" w:rsidP="00884B1E">
                      <w:pPr>
                        <w:pStyle w:val="BodyCopy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ILRC Able Sail</w:t>
                      </w:r>
                      <w:r w:rsidR="005F4B6A" w:rsidRPr="000E2659">
                        <w:rPr>
                          <w:sz w:val="21"/>
                          <w:szCs w:val="21"/>
                        </w:rPr>
                        <w:t xml:space="preserve"> is a not</w:t>
                      </w:r>
                      <w:r w:rsidR="004574C5">
                        <w:rPr>
                          <w:sz w:val="21"/>
                          <w:szCs w:val="21"/>
                        </w:rPr>
                        <w:t>-</w:t>
                      </w:r>
                      <w:r w:rsidR="005F4B6A" w:rsidRPr="000E2659">
                        <w:rPr>
                          <w:sz w:val="21"/>
                          <w:szCs w:val="21"/>
                        </w:rPr>
                        <w:t>for</w:t>
                      </w:r>
                      <w:r w:rsidR="004574C5">
                        <w:rPr>
                          <w:sz w:val="21"/>
                          <w:szCs w:val="21"/>
                        </w:rPr>
                        <w:t>-</w:t>
                      </w:r>
                      <w:r w:rsidR="005F4B6A" w:rsidRPr="000E2659">
                        <w:rPr>
                          <w:sz w:val="21"/>
                          <w:szCs w:val="21"/>
                        </w:rPr>
                        <w:t>profit</w:t>
                      </w:r>
                      <w:r w:rsidR="00B475EA" w:rsidRPr="000E2659">
                        <w:rPr>
                          <w:sz w:val="21"/>
                          <w:szCs w:val="21"/>
                        </w:rPr>
                        <w:t xml:space="preserve"> summer program</w:t>
                      </w:r>
                      <w:r w:rsidR="00E50241">
                        <w:rPr>
                          <w:sz w:val="21"/>
                          <w:szCs w:val="21"/>
                        </w:rPr>
                        <w:t xml:space="preserve"> directed by the Independent Living Resource Centre</w:t>
                      </w:r>
                      <w:r w:rsidR="00B475EA" w:rsidRPr="000E2659">
                        <w:rPr>
                          <w:sz w:val="21"/>
                          <w:szCs w:val="21"/>
                        </w:rPr>
                        <w:t>.</w:t>
                      </w:r>
                      <w:r w:rsidR="005F4B6A" w:rsidRPr="000E2659">
                        <w:rPr>
                          <w:sz w:val="21"/>
                          <w:szCs w:val="21"/>
                        </w:rPr>
                        <w:t xml:space="preserve">  We are dedicated to providing people with disabilities the opportunity to </w:t>
                      </w:r>
                      <w:r w:rsidR="00E50241">
                        <w:rPr>
                          <w:sz w:val="21"/>
                          <w:szCs w:val="21"/>
                        </w:rPr>
                        <w:t>experience</w:t>
                      </w:r>
                      <w:r w:rsidR="005F4B6A" w:rsidRPr="000E2659">
                        <w:rPr>
                          <w:sz w:val="21"/>
                          <w:szCs w:val="21"/>
                        </w:rPr>
                        <w:t xml:space="preserve"> the freedom of sailing.</w:t>
                      </w:r>
                    </w:p>
                    <w:p w:rsidR="0090041A" w:rsidRDefault="0090041A" w:rsidP="00884B1E">
                      <w:pPr>
                        <w:pStyle w:val="BodyCopy"/>
                        <w:rPr>
                          <w:sz w:val="21"/>
                          <w:szCs w:val="21"/>
                        </w:rPr>
                      </w:pPr>
                    </w:p>
                    <w:p w:rsidR="0090041A" w:rsidRDefault="0090041A" w:rsidP="0090041A">
                      <w:pPr>
                        <w:pStyle w:val="BodyCopy"/>
                        <w:rPr>
                          <w:sz w:val="21"/>
                          <w:szCs w:val="21"/>
                        </w:rPr>
                      </w:pPr>
                      <w:r w:rsidRPr="000E2659">
                        <w:rPr>
                          <w:sz w:val="21"/>
                          <w:szCs w:val="21"/>
                        </w:rPr>
                        <w:t>We curr</w:t>
                      </w:r>
                      <w:r w:rsidR="004574C5">
                        <w:rPr>
                          <w:sz w:val="21"/>
                          <w:szCs w:val="21"/>
                        </w:rPr>
                        <w:t>ently sail in Winnipeg</w:t>
                      </w:r>
                      <w:r w:rsidR="009E7F2C">
                        <w:rPr>
                          <w:sz w:val="21"/>
                          <w:szCs w:val="21"/>
                        </w:rPr>
                        <w:t>,</w:t>
                      </w:r>
                      <w:r w:rsidR="004574C5">
                        <w:rPr>
                          <w:sz w:val="21"/>
                          <w:szCs w:val="21"/>
                        </w:rPr>
                        <w:t xml:space="preserve"> Manitoba on the lake Devonian</w:t>
                      </w:r>
                      <w:r w:rsidRPr="000E2659">
                        <w:rPr>
                          <w:sz w:val="21"/>
                          <w:szCs w:val="21"/>
                        </w:rPr>
                        <w:t xml:space="preserve"> at Fort Whyte Alive</w:t>
                      </w:r>
                      <w:r w:rsidR="00080CA4">
                        <w:rPr>
                          <w:sz w:val="21"/>
                          <w:szCs w:val="21"/>
                        </w:rPr>
                        <w:t>.</w:t>
                      </w:r>
                    </w:p>
                    <w:p w:rsidR="0090041A" w:rsidRDefault="0090041A" w:rsidP="00884B1E">
                      <w:pPr>
                        <w:pStyle w:val="BodyCopy"/>
                        <w:rPr>
                          <w:sz w:val="21"/>
                          <w:szCs w:val="21"/>
                        </w:rPr>
                      </w:pPr>
                    </w:p>
                    <w:p w:rsidR="0090041A" w:rsidRDefault="009E7F2C" w:rsidP="00884B1E">
                      <w:pPr>
                        <w:pStyle w:val="BodyCopy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ILRC Able Sail</w:t>
                      </w:r>
                      <w:r w:rsidR="00E50241">
                        <w:rPr>
                          <w:sz w:val="21"/>
                          <w:szCs w:val="21"/>
                        </w:rPr>
                        <w:t xml:space="preserve"> delivers an accessible sailing experience</w:t>
                      </w:r>
                      <w:r w:rsidR="004574C5">
                        <w:rPr>
                          <w:sz w:val="21"/>
                          <w:szCs w:val="21"/>
                        </w:rPr>
                        <w:t xml:space="preserve"> through</w:t>
                      </w:r>
                      <w:r w:rsidR="006F6EC9">
                        <w:rPr>
                          <w:sz w:val="21"/>
                          <w:szCs w:val="21"/>
                        </w:rPr>
                        <w:t xml:space="preserve"> program adaptations that include:</w:t>
                      </w:r>
                    </w:p>
                    <w:p w:rsidR="006F6EC9" w:rsidRDefault="003B0C5E" w:rsidP="006F6EC9">
                      <w:pPr>
                        <w:pStyle w:val="BodyCopy"/>
                        <w:numPr>
                          <w:ilvl w:val="0"/>
                          <w:numId w:val="6"/>
                        </w:num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U</w:t>
                      </w:r>
                      <w:r w:rsidR="00DB436B">
                        <w:rPr>
                          <w:sz w:val="21"/>
                          <w:szCs w:val="21"/>
                        </w:rPr>
                        <w:t>ntip</w:t>
                      </w:r>
                      <w:r>
                        <w:rPr>
                          <w:sz w:val="21"/>
                          <w:szCs w:val="21"/>
                        </w:rPr>
                        <w:t>p</w:t>
                      </w:r>
                      <w:r w:rsidR="00DB436B">
                        <w:rPr>
                          <w:sz w:val="21"/>
                          <w:szCs w:val="21"/>
                        </w:rPr>
                        <w:t>able, unsinkable</w:t>
                      </w:r>
                      <w:r w:rsidR="006F6EC9">
                        <w:rPr>
                          <w:sz w:val="21"/>
                          <w:szCs w:val="21"/>
                        </w:rPr>
                        <w:t xml:space="preserve"> Martin 16’s</w:t>
                      </w:r>
                    </w:p>
                    <w:p w:rsidR="006F6EC9" w:rsidRDefault="006F6EC9" w:rsidP="006F6EC9">
                      <w:pPr>
                        <w:pStyle w:val="BodyCopy"/>
                        <w:numPr>
                          <w:ilvl w:val="0"/>
                          <w:numId w:val="6"/>
                        </w:num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Automatic maneuvering</w:t>
                      </w:r>
                      <w:r w:rsidR="003B0C5E">
                        <w:rPr>
                          <w:sz w:val="21"/>
                          <w:szCs w:val="21"/>
                        </w:rPr>
                        <w:t xml:space="preserve"> system, including Joystick, or S</w:t>
                      </w:r>
                      <w:r>
                        <w:rPr>
                          <w:sz w:val="21"/>
                          <w:szCs w:val="21"/>
                        </w:rPr>
                        <w:t>ip</w:t>
                      </w:r>
                      <w:r w:rsidR="003B0C5E">
                        <w:rPr>
                          <w:sz w:val="21"/>
                          <w:szCs w:val="21"/>
                        </w:rPr>
                        <w:t>-</w:t>
                      </w:r>
                      <w:r>
                        <w:rPr>
                          <w:sz w:val="21"/>
                          <w:szCs w:val="21"/>
                        </w:rPr>
                        <w:t>and</w:t>
                      </w:r>
                      <w:r w:rsidR="003B0C5E">
                        <w:rPr>
                          <w:sz w:val="21"/>
                          <w:szCs w:val="21"/>
                        </w:rPr>
                        <w:t>- P</w:t>
                      </w:r>
                      <w:r>
                        <w:rPr>
                          <w:sz w:val="21"/>
                          <w:szCs w:val="21"/>
                        </w:rPr>
                        <w:t>uff</w:t>
                      </w:r>
                    </w:p>
                    <w:p w:rsidR="006F6EC9" w:rsidRDefault="00DB436B" w:rsidP="006F6EC9">
                      <w:pPr>
                        <w:pStyle w:val="BodyCopy"/>
                        <w:numPr>
                          <w:ilvl w:val="0"/>
                          <w:numId w:val="6"/>
                        </w:num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L</w:t>
                      </w:r>
                      <w:r w:rsidR="006F6EC9">
                        <w:rPr>
                          <w:sz w:val="21"/>
                          <w:szCs w:val="21"/>
                        </w:rPr>
                        <w:t xml:space="preserve">ift </w:t>
                      </w:r>
                      <w:r>
                        <w:rPr>
                          <w:sz w:val="21"/>
                          <w:szCs w:val="21"/>
                        </w:rPr>
                        <w:t xml:space="preserve">&amp; </w:t>
                      </w:r>
                      <w:r w:rsidR="006F6EC9">
                        <w:rPr>
                          <w:sz w:val="21"/>
                          <w:szCs w:val="21"/>
                        </w:rPr>
                        <w:t>transfer</w:t>
                      </w:r>
                      <w:r>
                        <w:rPr>
                          <w:sz w:val="21"/>
                          <w:szCs w:val="21"/>
                        </w:rPr>
                        <w:t xml:space="preserve"> device</w:t>
                      </w:r>
                      <w:r w:rsidR="006F6EC9">
                        <w:rPr>
                          <w:sz w:val="21"/>
                          <w:szCs w:val="21"/>
                        </w:rPr>
                        <w:t xml:space="preserve"> for easy access into and out of the boats</w:t>
                      </w:r>
                    </w:p>
                    <w:p w:rsidR="006F6EC9" w:rsidRDefault="003B0C5E" w:rsidP="006F6EC9">
                      <w:pPr>
                        <w:pStyle w:val="BodyCopy"/>
                        <w:numPr>
                          <w:ilvl w:val="0"/>
                          <w:numId w:val="6"/>
                        </w:num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Accessible docks</w:t>
                      </w:r>
                      <w:r w:rsidR="006F6EC9">
                        <w:rPr>
                          <w:sz w:val="21"/>
                          <w:szCs w:val="21"/>
                        </w:rPr>
                        <w:t xml:space="preserve"> and washrooms </w:t>
                      </w:r>
                    </w:p>
                    <w:p w:rsidR="006F6EC9" w:rsidRDefault="003B0C5E" w:rsidP="006F6EC9">
                      <w:pPr>
                        <w:pStyle w:val="BodyCopy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Whatever the desire, we tailor the</w:t>
                      </w:r>
                      <w:r w:rsidR="006F6EC9">
                        <w:rPr>
                          <w:sz w:val="21"/>
                          <w:szCs w:val="21"/>
                        </w:rPr>
                        <w:t xml:space="preserve"> experience to meet the needs of the individual.</w:t>
                      </w:r>
                    </w:p>
                    <w:p w:rsidR="005F4B6A" w:rsidRDefault="005F4B6A" w:rsidP="00A16BFF">
                      <w:pPr>
                        <w:pStyle w:val="BodyCopy"/>
                      </w:pPr>
                    </w:p>
                    <w:p w:rsidR="005F4B6A" w:rsidRPr="00A16BFF" w:rsidRDefault="005F4B6A" w:rsidP="00E72BAF">
                      <w:pPr>
                        <w:pStyle w:val="BodyCopy"/>
                      </w:pPr>
                    </w:p>
                    <w:p w:rsidR="005F4B6A" w:rsidRPr="004F11E8" w:rsidRDefault="005F4B6A" w:rsidP="002A7863">
                      <w:pPr>
                        <w:pStyle w:val="BodyCopy"/>
                        <w:rPr>
                          <w:sz w:val="16"/>
                        </w:rPr>
                      </w:pPr>
                    </w:p>
                    <w:p w:rsidR="005F4B6A" w:rsidRPr="004F11E8" w:rsidRDefault="005F4B6A" w:rsidP="00E72BAF">
                      <w:pPr>
                        <w:pStyle w:val="BodyCopy"/>
                        <w:rPr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177DA">
        <w:rPr>
          <w:noProof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CA9D8AD" wp14:editId="0AEA2764">
                <wp:simplePos x="0" y="0"/>
                <wp:positionH relativeFrom="column">
                  <wp:posOffset>6034405</wp:posOffset>
                </wp:positionH>
                <wp:positionV relativeFrom="paragraph">
                  <wp:posOffset>5884545</wp:posOffset>
                </wp:positionV>
                <wp:extent cx="2404745" cy="485775"/>
                <wp:effectExtent l="0" t="0" r="0" b="1905"/>
                <wp:wrapNone/>
                <wp:docPr id="1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474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4B6A" w:rsidRPr="007059CE" w:rsidRDefault="005F4B6A" w:rsidP="007059C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E1E87" id="Text Box 17" o:spid="_x0000_s1039" type="#_x0000_t202" style="position:absolute;margin-left:475.15pt;margin-top:463.35pt;width:189.35pt;height:38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" filled="f" stroked="f">
                <v:textbox inset="0,0,0,0">
                  <w:txbxContent>
                    <w:p w:rsidR="005F4B6A" w:rsidRPr="007059CE" w:rsidRDefault="005F4B6A" w:rsidP="007059CE"/>
                  </w:txbxContent>
                </v:textbox>
              </v:shape>
            </w:pict>
          </mc:Fallback>
        </mc:AlternateContent>
      </w:r>
      <w:r w:rsidR="00B177DA">
        <w:rPr>
          <w:noProof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3F5CE37" wp14:editId="17F4F83D">
                <wp:simplePos x="0" y="0"/>
                <wp:positionH relativeFrom="column">
                  <wp:posOffset>2505075</wp:posOffset>
                </wp:positionH>
                <wp:positionV relativeFrom="paragraph">
                  <wp:posOffset>-246380</wp:posOffset>
                </wp:positionV>
                <wp:extent cx="2581275" cy="1938020"/>
                <wp:effectExtent l="38100" t="39370" r="38100" b="41910"/>
                <wp:wrapNone/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193802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 w="76200">
                          <a:solidFill>
                            <a:srgbClr val="BBCC3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B6A" w:rsidRPr="005D2B4E" w:rsidRDefault="005F4B6A" w:rsidP="00802424">
                            <w:pPr>
                              <w:pStyle w:val="PhotoBox"/>
                              <w:jc w:val="left"/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7E7A50D7" wp14:editId="357C3CD8">
                                  <wp:extent cx="2485390" cy="1861820"/>
                                  <wp:effectExtent l="19050" t="0" r="0" b="0"/>
                                  <wp:docPr id="44" name="Picture 44" descr="\\ilrcserver\ILRCDATA\SHARED\ASM\Adele\Pictures\Saili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1" descr="\\ilrcserver\ILRCDATA\SHARED\ASM\Adele\Pictures\Sailin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5390" cy="1861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CF5EA" id="Text Box 11" o:spid="_x0000_s1040" type="#_x0000_t202" style="position:absolute;margin-left:197.25pt;margin-top:-19.4pt;width:203.25pt;height:152.6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" fillcolor="#969696" strokecolor="#bbcc30" strokeweight="6pt">
                <v:textbox style="mso-fit-shape-to-text:t" inset="0,0,0,0">
                  <w:txbxContent>
                    <w:p w:rsidR="005F4B6A" w:rsidRPr="005D2B4E" w:rsidRDefault="005F4B6A" w:rsidP="00802424">
                      <w:pPr>
                        <w:pStyle w:val="PhotoBox"/>
                        <w:jc w:val="left"/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25730444" wp14:editId="4877758D">
                            <wp:extent cx="2485390" cy="1861820"/>
                            <wp:effectExtent l="19050" t="0" r="0" b="0"/>
                            <wp:docPr id="21" name="Picture 21" descr="\\ilrcserver\ILRCDATA\SHARED\ASM\Adele\Pictures\Saili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1" descr="\\ilrcserver\ILRCDATA\SHARED\ASM\Adele\Pictures\Sailin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5390" cy="1861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77DA">
        <w:rPr>
          <w:noProof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BE3F0FC" wp14:editId="62A0CF8F">
                <wp:simplePos x="0" y="0"/>
                <wp:positionH relativeFrom="column">
                  <wp:posOffset>-704215</wp:posOffset>
                </wp:positionH>
                <wp:positionV relativeFrom="paragraph">
                  <wp:posOffset>-340360</wp:posOffset>
                </wp:positionV>
                <wp:extent cx="2432050" cy="381000"/>
                <wp:effectExtent l="635" t="2540" r="0" b="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4B6A" w:rsidRPr="004F11E8" w:rsidRDefault="00633EAA" w:rsidP="00E72BAF">
                            <w:pPr>
                              <w:pStyle w:val="HEADLINE"/>
                              <w:jc w:val="left"/>
                              <w:rPr>
                                <w:color w:val="808080"/>
                                <w:sz w:val="36"/>
                              </w:rPr>
                            </w:pPr>
                            <w:r>
                              <w:rPr>
                                <w:color w:val="808080"/>
                                <w:sz w:val="36"/>
                              </w:rPr>
                              <w:t>ILRC Able Sail</w:t>
                            </w:r>
                          </w:p>
                          <w:p w:rsidR="005F4B6A" w:rsidRPr="004F11E8" w:rsidRDefault="005F4B6A" w:rsidP="00E72BAF">
                            <w:pPr>
                              <w:pStyle w:val="HEADLINE"/>
                              <w:jc w:val="left"/>
                              <w:rPr>
                                <w:color w:val="80808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E3F0F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41" type="#_x0000_t202" style="position:absolute;margin-left:-55.45pt;margin-top:-26.8pt;width:191.5pt;height:30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" filled="f" stroked="f">
                <v:textbox inset="0,0,0,0">
                  <w:txbxContent>
                    <w:p w:rsidR="005F4B6A" w:rsidRPr="004F11E8" w:rsidRDefault="00633EAA" w:rsidP="00E72BAF">
                      <w:pPr>
                        <w:pStyle w:val="HEADLINE"/>
                        <w:jc w:val="left"/>
                        <w:rPr>
                          <w:color w:val="808080"/>
                          <w:sz w:val="36"/>
                        </w:rPr>
                      </w:pPr>
                      <w:r>
                        <w:rPr>
                          <w:color w:val="808080"/>
                          <w:sz w:val="36"/>
                        </w:rPr>
                        <w:t>ILRC Able Sail</w:t>
                      </w:r>
                    </w:p>
                    <w:p w:rsidR="005F4B6A" w:rsidRPr="004F11E8" w:rsidRDefault="005F4B6A" w:rsidP="00E72BAF">
                      <w:pPr>
                        <w:pStyle w:val="HEADLINE"/>
                        <w:jc w:val="left"/>
                        <w:rPr>
                          <w:color w:val="808080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77DA">
        <w:rPr>
          <w:noProof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E477CE3" wp14:editId="278EE56F">
                <wp:simplePos x="0" y="0"/>
                <wp:positionH relativeFrom="column">
                  <wp:posOffset>-694690</wp:posOffset>
                </wp:positionH>
                <wp:positionV relativeFrom="paragraph">
                  <wp:posOffset>30480</wp:posOffset>
                </wp:positionV>
                <wp:extent cx="2432050" cy="228600"/>
                <wp:effectExtent l="635" t="1905" r="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4B6A" w:rsidRPr="008E2C19" w:rsidRDefault="005F4B6A" w:rsidP="00E72BAF">
                            <w:pPr>
                              <w:pStyle w:val="SUBHEAD"/>
                            </w:pPr>
                            <w:r>
                              <w:t>Welcome Sailors</w:t>
                            </w:r>
                          </w:p>
                          <w:p w:rsidR="005F4B6A" w:rsidRDefault="005F4B6A" w:rsidP="00E72BAF">
                            <w:pPr>
                              <w:jc w:val="center"/>
                            </w:pPr>
                          </w:p>
                          <w:p w:rsidR="005F4B6A" w:rsidRDefault="005F4B6A" w:rsidP="00E72B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0B0B4" id="Text Box 7" o:spid="_x0000_s1042" type="#_x0000_t202" style="position:absolute;margin-left:-54.7pt;margin-top:2.4pt;width:191.5pt;height:1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bqkswIAALE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" filled="f" stroked="f">
                <v:textbox inset="0,0,0,0">
                  <w:txbxContent>
                    <w:p w:rsidR="005F4B6A" w:rsidRPr="008E2C19" w:rsidRDefault="005F4B6A" w:rsidP="00E72BAF">
                      <w:pPr>
                        <w:pStyle w:val="SUBHEAD"/>
                      </w:pPr>
                      <w:r>
                        <w:t>Welcome Sailors</w:t>
                      </w:r>
                    </w:p>
                    <w:p w:rsidR="005F4B6A" w:rsidRDefault="005F4B6A" w:rsidP="00E72BAF">
                      <w:pPr>
                        <w:jc w:val="center"/>
                      </w:pPr>
                    </w:p>
                    <w:p w:rsidR="005F4B6A" w:rsidRDefault="005F4B6A" w:rsidP="00E72BA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31566" w:rsidRPr="00C3156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85870">
        <w:rPr>
          <w:noProof/>
          <w:szCs w:val="20"/>
          <w:lang w:val="en-CA" w:eastAsia="en-CA"/>
        </w:rPr>
        <w:drawing>
          <wp:anchor distT="0" distB="0" distL="114300" distR="114300" simplePos="0" relativeHeight="251648512" behindDoc="1" locked="0" layoutInCell="1" allowOverlap="1" wp14:anchorId="1DC92A4D" wp14:editId="49687FE6">
            <wp:simplePos x="0" y="0"/>
            <wp:positionH relativeFrom="column">
              <wp:posOffset>-1152525</wp:posOffset>
            </wp:positionH>
            <wp:positionV relativeFrom="paragraph">
              <wp:posOffset>-934720</wp:posOffset>
            </wp:positionV>
            <wp:extent cx="10058400" cy="7772400"/>
            <wp:effectExtent l="0" t="0" r="0" b="0"/>
            <wp:wrapNone/>
            <wp:docPr id="5" name="Picture 5" descr="mod_realestate_broch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d_realestate_brochure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72BAF" w:rsidSect="00E72BAF">
      <w:pgSz w:w="15840" w:h="12240" w:orient="landscape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4762E"/>
    <w:multiLevelType w:val="hybridMultilevel"/>
    <w:tmpl w:val="0734B6B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076B9"/>
    <w:multiLevelType w:val="hybridMultilevel"/>
    <w:tmpl w:val="0320211A"/>
    <w:lvl w:ilvl="0" w:tplc="6E3EAFDC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F6ECF"/>
    <w:multiLevelType w:val="hybridMultilevel"/>
    <w:tmpl w:val="AE5691F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B26874"/>
    <w:multiLevelType w:val="hybridMultilevel"/>
    <w:tmpl w:val="DC6E11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12DE9"/>
    <w:multiLevelType w:val="hybridMultilevel"/>
    <w:tmpl w:val="12BC2E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C54274"/>
    <w:multiLevelType w:val="hybridMultilevel"/>
    <w:tmpl w:val="C4F8E43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C30DC4"/>
    <w:multiLevelType w:val="hybridMultilevel"/>
    <w:tmpl w:val="A23A21E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313A07"/>
    <w:multiLevelType w:val="hybridMultilevel"/>
    <w:tmpl w:val="D38E8D1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3576DA"/>
    <w:multiLevelType w:val="hybridMultilevel"/>
    <w:tmpl w:val="1E0063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EB69E2"/>
    <w:multiLevelType w:val="hybridMultilevel"/>
    <w:tmpl w:val="933875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8A3105"/>
    <w:multiLevelType w:val="hybridMultilevel"/>
    <w:tmpl w:val="778A4FF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3C5521"/>
    <w:multiLevelType w:val="hybridMultilevel"/>
    <w:tmpl w:val="FF483C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8A3AD3"/>
    <w:multiLevelType w:val="hybridMultilevel"/>
    <w:tmpl w:val="049E79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8"/>
  </w:num>
  <w:num w:numId="4">
    <w:abstractNumId w:val="10"/>
  </w:num>
  <w:num w:numId="5">
    <w:abstractNumId w:val="6"/>
  </w:num>
  <w:num w:numId="6">
    <w:abstractNumId w:val="4"/>
  </w:num>
  <w:num w:numId="7">
    <w:abstractNumId w:val="11"/>
  </w:num>
  <w:num w:numId="8">
    <w:abstractNumId w:val="12"/>
  </w:num>
  <w:num w:numId="9">
    <w:abstractNumId w:val="2"/>
  </w:num>
  <w:num w:numId="10">
    <w:abstractNumId w:val="3"/>
  </w:num>
  <w:num w:numId="11">
    <w:abstractNumId w:val="0"/>
  </w:num>
  <w:num w:numId="12">
    <w:abstractNumId w:val="5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A4E"/>
    <w:rsid w:val="00027506"/>
    <w:rsid w:val="000675C4"/>
    <w:rsid w:val="00080CA4"/>
    <w:rsid w:val="000E2659"/>
    <w:rsid w:val="00126360"/>
    <w:rsid w:val="00155E7F"/>
    <w:rsid w:val="0016115D"/>
    <w:rsid w:val="00193329"/>
    <w:rsid w:val="001A5684"/>
    <w:rsid w:val="001F1DE3"/>
    <w:rsid w:val="001F4C9F"/>
    <w:rsid w:val="002173F4"/>
    <w:rsid w:val="00233ADF"/>
    <w:rsid w:val="00255203"/>
    <w:rsid w:val="002A7863"/>
    <w:rsid w:val="002B0711"/>
    <w:rsid w:val="003B0C5E"/>
    <w:rsid w:val="003E27B9"/>
    <w:rsid w:val="00436D3E"/>
    <w:rsid w:val="004574C5"/>
    <w:rsid w:val="004F3311"/>
    <w:rsid w:val="004F652C"/>
    <w:rsid w:val="00504CAC"/>
    <w:rsid w:val="00541FB9"/>
    <w:rsid w:val="005445BF"/>
    <w:rsid w:val="00544834"/>
    <w:rsid w:val="00545A4E"/>
    <w:rsid w:val="005570B9"/>
    <w:rsid w:val="00574637"/>
    <w:rsid w:val="005869A3"/>
    <w:rsid w:val="005939B9"/>
    <w:rsid w:val="005E65BD"/>
    <w:rsid w:val="005F4B6A"/>
    <w:rsid w:val="00622C14"/>
    <w:rsid w:val="00630C90"/>
    <w:rsid w:val="00633EAA"/>
    <w:rsid w:val="00684C9F"/>
    <w:rsid w:val="006B1D77"/>
    <w:rsid w:val="006F6EC9"/>
    <w:rsid w:val="007059CE"/>
    <w:rsid w:val="007931F8"/>
    <w:rsid w:val="007A1DA9"/>
    <w:rsid w:val="007A2EE1"/>
    <w:rsid w:val="007B5F03"/>
    <w:rsid w:val="007F23F0"/>
    <w:rsid w:val="008005E8"/>
    <w:rsid w:val="00802424"/>
    <w:rsid w:val="00840D96"/>
    <w:rsid w:val="00852413"/>
    <w:rsid w:val="00884B1E"/>
    <w:rsid w:val="008E09BB"/>
    <w:rsid w:val="008E6582"/>
    <w:rsid w:val="0090041A"/>
    <w:rsid w:val="00913512"/>
    <w:rsid w:val="00936F2B"/>
    <w:rsid w:val="0095102F"/>
    <w:rsid w:val="00953DDA"/>
    <w:rsid w:val="009C586D"/>
    <w:rsid w:val="009E4736"/>
    <w:rsid w:val="009E7F2C"/>
    <w:rsid w:val="00A16BFF"/>
    <w:rsid w:val="00A31986"/>
    <w:rsid w:val="00AA68E9"/>
    <w:rsid w:val="00AD7D0A"/>
    <w:rsid w:val="00B033F4"/>
    <w:rsid w:val="00B177DA"/>
    <w:rsid w:val="00B31676"/>
    <w:rsid w:val="00B36CAD"/>
    <w:rsid w:val="00B475EA"/>
    <w:rsid w:val="00B70CA6"/>
    <w:rsid w:val="00B85870"/>
    <w:rsid w:val="00B93193"/>
    <w:rsid w:val="00BB3A71"/>
    <w:rsid w:val="00BD11F0"/>
    <w:rsid w:val="00BD152D"/>
    <w:rsid w:val="00BF15C4"/>
    <w:rsid w:val="00C12D25"/>
    <w:rsid w:val="00C31566"/>
    <w:rsid w:val="00C65FA1"/>
    <w:rsid w:val="00D652A6"/>
    <w:rsid w:val="00DB436B"/>
    <w:rsid w:val="00E1702A"/>
    <w:rsid w:val="00E50241"/>
    <w:rsid w:val="00E543AA"/>
    <w:rsid w:val="00E617A7"/>
    <w:rsid w:val="00E72BAF"/>
    <w:rsid w:val="00ED0B98"/>
    <w:rsid w:val="00EE66A0"/>
    <w:rsid w:val="00F13408"/>
    <w:rsid w:val="00F15135"/>
    <w:rsid w:val="00F341D0"/>
    <w:rsid w:val="00F665AA"/>
    <w:rsid w:val="00F77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32426F7"/>
  <w15:docId w15:val="{E65E77DE-369A-454C-8310-37ACBF9B0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4CAC"/>
    <w:rPr>
      <w:sz w:val="24"/>
      <w:szCs w:val="24"/>
      <w:lang w:val="en-US" w:eastAsia="en-US"/>
    </w:rPr>
  </w:style>
  <w:style w:type="paragraph" w:styleId="Heading3">
    <w:name w:val="heading 3"/>
    <w:basedOn w:val="Normal"/>
    <w:next w:val="Normal"/>
    <w:qFormat/>
    <w:rsid w:val="00C8273A"/>
    <w:pPr>
      <w:keepNext/>
      <w:ind w:left="-540" w:right="-570"/>
      <w:jc w:val="center"/>
      <w:outlineLvl w:val="2"/>
    </w:pPr>
    <w:rPr>
      <w:rFonts w:ascii="Times" w:eastAsia="Times" w:hAnsi="Times"/>
      <w:color w:val="411D0E"/>
      <w:sz w:val="3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text">
    <w:name w:val="Paragraph text"/>
    <w:basedOn w:val="Normal"/>
    <w:rsid w:val="00A24EFE"/>
    <w:pPr>
      <w:spacing w:line="300" w:lineRule="atLeast"/>
      <w:jc w:val="both"/>
    </w:pPr>
    <w:rPr>
      <w:rFonts w:ascii="Helvetica" w:hAnsi="Helvetica"/>
      <w:color w:val="231F20"/>
      <w:sz w:val="20"/>
    </w:rPr>
  </w:style>
  <w:style w:type="paragraph" w:customStyle="1" w:styleId="CompanyNameHere02">
    <w:name w:val="Company Name Here 02"/>
    <w:basedOn w:val="Normal"/>
    <w:link w:val="CompanyNameHere02Char"/>
    <w:qFormat/>
    <w:rsid w:val="00193329"/>
    <w:rPr>
      <w:rFonts w:ascii="Arial" w:hAnsi="Arial"/>
      <w:b/>
      <w:color w:val="FFFFFF"/>
      <w:sz w:val="22"/>
    </w:rPr>
  </w:style>
  <w:style w:type="paragraph" w:customStyle="1" w:styleId="PhotoBox">
    <w:name w:val="Photo Box"/>
    <w:basedOn w:val="Normal"/>
    <w:rsid w:val="0016115D"/>
    <w:pPr>
      <w:spacing w:line="300" w:lineRule="atLeast"/>
      <w:jc w:val="center"/>
    </w:pPr>
    <w:rPr>
      <w:rFonts w:ascii="Arial" w:hAnsi="Arial"/>
      <w:color w:val="000000"/>
      <w:sz w:val="20"/>
    </w:rPr>
  </w:style>
  <w:style w:type="character" w:styleId="Hyperlink">
    <w:name w:val="Hyperlink"/>
    <w:basedOn w:val="DefaultParagraphFont"/>
    <w:uiPriority w:val="99"/>
    <w:unhideWhenUsed/>
    <w:rsid w:val="00802424"/>
    <w:rPr>
      <w:color w:val="0000FF" w:themeColor="hyperlink"/>
      <w:u w:val="single"/>
    </w:rPr>
  </w:style>
  <w:style w:type="character" w:customStyle="1" w:styleId="CompanyNameHere02Char">
    <w:name w:val="Company Name Here 02 Char"/>
    <w:basedOn w:val="DefaultParagraphFont"/>
    <w:link w:val="CompanyNameHere02"/>
    <w:rsid w:val="00193329"/>
    <w:rPr>
      <w:rFonts w:ascii="Arial" w:hAnsi="Arial"/>
      <w:b/>
      <w:color w:val="FFFFFF"/>
      <w:sz w:val="22"/>
      <w:szCs w:val="24"/>
    </w:rPr>
  </w:style>
  <w:style w:type="paragraph" w:customStyle="1" w:styleId="MonthDayYear">
    <w:name w:val="Month Day Year"/>
    <w:basedOn w:val="Normal"/>
    <w:rsid w:val="00A24EFE"/>
    <w:pPr>
      <w:spacing w:line="240" w:lineRule="atLeast"/>
      <w:jc w:val="right"/>
    </w:pPr>
    <w:rPr>
      <w:rFonts w:ascii="Helvetica" w:hAnsi="Helvetica"/>
      <w:b/>
      <w:color w:val="231F20"/>
      <w:sz w:val="20"/>
    </w:rPr>
  </w:style>
  <w:style w:type="paragraph" w:customStyle="1" w:styleId="Headline2">
    <w:name w:val="Headline2"/>
    <w:basedOn w:val="HEADLINE"/>
    <w:rsid w:val="0016115D"/>
    <w:pPr>
      <w:jc w:val="left"/>
    </w:pPr>
    <w:rPr>
      <w:sz w:val="36"/>
    </w:rPr>
  </w:style>
  <w:style w:type="paragraph" w:customStyle="1" w:styleId="CompanyNameLogo">
    <w:name w:val="Company Name / Logo"/>
    <w:basedOn w:val="Normal"/>
    <w:rsid w:val="00A24EFE"/>
    <w:pPr>
      <w:spacing w:line="300" w:lineRule="atLeast"/>
      <w:jc w:val="center"/>
    </w:pPr>
    <w:rPr>
      <w:rFonts w:ascii="Helvetica" w:hAnsi="Helvetica"/>
      <w:b/>
      <w:smallCaps/>
      <w:color w:val="231F20"/>
      <w:sz w:val="22"/>
    </w:rPr>
  </w:style>
  <w:style w:type="paragraph" w:customStyle="1" w:styleId="Address">
    <w:name w:val="Address"/>
    <w:basedOn w:val="Normal"/>
    <w:rsid w:val="00E72BAF"/>
    <w:pPr>
      <w:widowControl w:val="0"/>
      <w:autoSpaceDE w:val="0"/>
      <w:autoSpaceDN w:val="0"/>
      <w:adjustRightInd w:val="0"/>
      <w:spacing w:line="200" w:lineRule="atLeast"/>
      <w:textAlignment w:val="center"/>
    </w:pPr>
    <w:rPr>
      <w:rFonts w:ascii="Arial" w:hAnsi="Arial"/>
      <w:color w:val="FFFFFF"/>
      <w:sz w:val="16"/>
      <w:szCs w:val="16"/>
    </w:rPr>
  </w:style>
  <w:style w:type="paragraph" w:customStyle="1" w:styleId="CompanyNameHeader">
    <w:name w:val="Company Name Header"/>
    <w:basedOn w:val="CompanyNameLogo"/>
    <w:rsid w:val="00A24EFE"/>
    <w:pPr>
      <w:jc w:val="left"/>
    </w:pPr>
    <w:rPr>
      <w:sz w:val="20"/>
    </w:rPr>
  </w:style>
  <w:style w:type="paragraph" w:customStyle="1" w:styleId="CompanyNameHere01">
    <w:name w:val="Company Name Here 01"/>
    <w:basedOn w:val="HEADLINE"/>
    <w:rsid w:val="00E72BAF"/>
    <w:pPr>
      <w:jc w:val="left"/>
    </w:pPr>
  </w:style>
  <w:style w:type="paragraph" w:customStyle="1" w:styleId="HEADLINE">
    <w:name w:val="HEADLINE"/>
    <w:basedOn w:val="Normal"/>
    <w:rsid w:val="00E72BAF"/>
    <w:pPr>
      <w:jc w:val="center"/>
    </w:pPr>
    <w:rPr>
      <w:rFonts w:ascii="Arial" w:hAnsi="Arial"/>
      <w:b/>
      <w:color w:val="FFFFFF"/>
    </w:rPr>
  </w:style>
  <w:style w:type="paragraph" w:customStyle="1" w:styleId="SUBHEAD">
    <w:name w:val="SUBHEAD"/>
    <w:basedOn w:val="Normal"/>
    <w:rsid w:val="0016115D"/>
    <w:pPr>
      <w:spacing w:after="120"/>
    </w:pPr>
    <w:rPr>
      <w:rFonts w:ascii="Arial" w:hAnsi="Arial"/>
      <w:b/>
      <w:color w:val="808080"/>
      <w:sz w:val="30"/>
    </w:rPr>
  </w:style>
  <w:style w:type="paragraph" w:customStyle="1" w:styleId="BodyCopy">
    <w:name w:val="Body_Copy"/>
    <w:basedOn w:val="Normal"/>
    <w:rsid w:val="0016115D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color w:val="939598"/>
      <w:sz w:val="18"/>
      <w:szCs w:val="16"/>
    </w:rPr>
  </w:style>
  <w:style w:type="paragraph" w:customStyle="1" w:styleId="BULLETPOINTS">
    <w:name w:val="BULLETPOINTS"/>
    <w:basedOn w:val="Normal"/>
    <w:rsid w:val="00E72BAF"/>
    <w:rPr>
      <w:rFonts w:ascii="Arial" w:hAnsi="Arial"/>
      <w:color w:val="FFFFFF"/>
    </w:rPr>
  </w:style>
  <w:style w:type="paragraph" w:customStyle="1" w:styleId="NoParagraphStyle">
    <w:name w:val="[No Paragraph Style]"/>
    <w:rsid w:val="008E2C1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  <w:szCs w:val="24"/>
      <w:lang w:val="en-US" w:eastAsia="en-US"/>
    </w:rPr>
  </w:style>
  <w:style w:type="paragraph" w:customStyle="1" w:styleId="PULLQUOTE">
    <w:name w:val="PULL QUOTE"/>
    <w:basedOn w:val="SUBHEAD"/>
    <w:rsid w:val="00E40886"/>
    <w:pPr>
      <w:spacing w:after="0" w:line="340" w:lineRule="atLeast"/>
      <w:jc w:val="center"/>
    </w:pPr>
    <w:rPr>
      <w:sz w:val="26"/>
    </w:rPr>
  </w:style>
  <w:style w:type="paragraph" w:customStyle="1" w:styleId="Byline">
    <w:name w:val="Byline"/>
    <w:basedOn w:val="Normal"/>
    <w:rsid w:val="00E72BAF"/>
    <w:pPr>
      <w:spacing w:line="180" w:lineRule="atLeast"/>
    </w:pPr>
    <w:rPr>
      <w:rFonts w:ascii="Arial" w:hAnsi="Arial"/>
      <w:b/>
      <w:color w:val="808080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39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9B9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31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hyperlink" Target="http://www.ilrc.mb.ca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0.jpeg"/><Relationship Id="rId1" Type="http://schemas.openxmlformats.org/officeDocument/2006/relationships/customXml" Target="../customXml/item1.xml"/><Relationship Id="rId6" Type="http://schemas.openxmlformats.org/officeDocument/2006/relationships/hyperlink" Target="http://www.ilrc.mb.ca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23" Type="http://schemas.openxmlformats.org/officeDocument/2006/relationships/theme" Target="theme/theme1.xml"/><Relationship Id="rId10" Type="http://schemas.openxmlformats.org/officeDocument/2006/relationships/image" Target="media/image10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sm\AppData\Roaming\Microsoft\Templates\HP_ModernElegance_Brochure_TP1037944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F58D73-1053-40E8-9929-EB2DBCD3B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HP_ModernElegance_Brochure_TP10379440</Template>
  <TotalTime>22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Able Sail Manitoba</dc:creator>
  <cp:lastModifiedBy>Doug Lockhart</cp:lastModifiedBy>
  <cp:revision>6</cp:revision>
  <cp:lastPrinted>2016-05-09T19:17:00Z</cp:lastPrinted>
  <dcterms:created xsi:type="dcterms:W3CDTF">2016-05-09T19:13:00Z</dcterms:created>
  <dcterms:modified xsi:type="dcterms:W3CDTF">2022-05-26T14:17:00Z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TC103794409990</vt:lpwstr>
  </property>
</Properties>
</file>